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5538D" w14:textId="01259FB7" w:rsidR="00FA3749" w:rsidRDefault="00046517" w:rsidP="00046517">
      <w:pPr>
        <w:pStyle w:val="Nadpis1"/>
      </w:pPr>
      <w:r w:rsidRPr="00046517">
        <w:t>STUDENT</w:t>
      </w:r>
    </w:p>
    <w:tbl>
      <w:tblPr>
        <w:tblStyle w:val="Mkatabulky"/>
        <w:tblW w:w="10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5598"/>
        <w:gridCol w:w="2376"/>
      </w:tblGrid>
      <w:tr w:rsidR="00046517" w14:paraId="0B219EBB" w14:textId="448B6AC8" w:rsidTr="001E5741">
        <w:trPr>
          <w:trHeight w:val="2872"/>
        </w:trPr>
        <w:tc>
          <w:tcPr>
            <w:tcW w:w="2127" w:type="dxa"/>
          </w:tcPr>
          <w:p w14:paraId="1A1576AC" w14:textId="685078DD" w:rsidR="00046517" w:rsidRPr="00EC2606" w:rsidRDefault="00046517" w:rsidP="00EC2606">
            <w:pPr>
              <w:spacing w:before="120" w:after="120"/>
              <w:ind w:right="-113"/>
              <w:rPr>
                <w:b/>
                <w:bCs/>
              </w:rPr>
            </w:pPr>
            <w:r w:rsidRPr="00EC2606">
              <w:rPr>
                <w:b/>
                <w:bCs/>
              </w:rPr>
              <w:t>Jméno a příjmení:</w:t>
            </w:r>
          </w:p>
          <w:p w14:paraId="4E65CB50" w14:textId="053E34DD" w:rsidR="00046517" w:rsidRDefault="00046517" w:rsidP="00EC2606">
            <w:pPr>
              <w:spacing w:before="120" w:after="120"/>
              <w:ind w:right="-113"/>
            </w:pPr>
            <w:r>
              <w:t>Datum narození:</w:t>
            </w:r>
          </w:p>
          <w:p w14:paraId="499EC140" w14:textId="252A6286" w:rsidR="00046517" w:rsidRDefault="00046517" w:rsidP="00EC2606">
            <w:pPr>
              <w:spacing w:before="120" w:after="120"/>
              <w:ind w:right="-113"/>
            </w:pPr>
            <w:r>
              <w:t>E-mail:</w:t>
            </w:r>
          </w:p>
          <w:p w14:paraId="5D17251B" w14:textId="6E209E1A" w:rsidR="00046517" w:rsidRDefault="00046517" w:rsidP="00EC2606">
            <w:pPr>
              <w:spacing w:before="120" w:after="120"/>
              <w:ind w:right="-113"/>
            </w:pPr>
            <w:r>
              <w:t>Telefon:</w:t>
            </w:r>
          </w:p>
          <w:p w14:paraId="572A2C12" w14:textId="5CD73BAC" w:rsidR="00046517" w:rsidRDefault="00046517" w:rsidP="00EC2606">
            <w:pPr>
              <w:spacing w:before="120" w:after="120"/>
              <w:ind w:right="-113"/>
            </w:pPr>
            <w:r>
              <w:t>Ročník studia:</w:t>
            </w:r>
          </w:p>
          <w:p w14:paraId="555FB3B7" w14:textId="77777777" w:rsidR="00046517" w:rsidRDefault="00046517" w:rsidP="00EC2606">
            <w:pPr>
              <w:spacing w:before="120" w:after="120"/>
              <w:ind w:right="-113"/>
            </w:pPr>
            <w:r>
              <w:t>Studijní program:</w:t>
            </w:r>
          </w:p>
          <w:p w14:paraId="45318AE5" w14:textId="3BC1C227" w:rsidR="00EC2606" w:rsidRDefault="001E5741" w:rsidP="00EC2606">
            <w:pPr>
              <w:spacing w:before="120" w:after="120"/>
              <w:ind w:right="-113"/>
            </w:pPr>
            <w:r>
              <w:t>Počet let studia v DSP</w:t>
            </w:r>
          </w:p>
          <w:p w14:paraId="70A23BDD" w14:textId="3F694965" w:rsidR="00046517" w:rsidRDefault="00046517" w:rsidP="00EC2606">
            <w:pPr>
              <w:spacing w:before="120" w:after="120"/>
              <w:ind w:right="-113"/>
            </w:pPr>
            <w:r>
              <w:t>Akademický rok:</w:t>
            </w:r>
          </w:p>
        </w:tc>
        <w:tc>
          <w:tcPr>
            <w:tcW w:w="5598" w:type="dxa"/>
          </w:tcPr>
          <w:p w14:paraId="56E7354C" w14:textId="4A2B4791" w:rsidR="00046517" w:rsidRDefault="00000000" w:rsidP="00046517">
            <w:pPr>
              <w:tabs>
                <w:tab w:val="left" w:pos="4368"/>
              </w:tabs>
              <w:spacing w:before="120" w:after="120"/>
            </w:pPr>
            <w:sdt>
              <w:sdtPr>
                <w:id w:val="-1065717727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A51A20" w:rsidRPr="00DF1468">
                  <w:rPr>
                    <w:rStyle w:val="Zstupntext"/>
                  </w:rPr>
                  <w:t>Klikněte nebo klepněte sem a zadejte text.</w:t>
                </w:r>
              </w:sdtContent>
            </w:sdt>
            <w:r w:rsidR="00046517">
              <w:tab/>
            </w:r>
          </w:p>
          <w:p w14:paraId="40819C2A" w14:textId="1A53160C" w:rsidR="00046517" w:rsidRDefault="00000000" w:rsidP="00046517">
            <w:pPr>
              <w:tabs>
                <w:tab w:val="left" w:pos="4368"/>
              </w:tabs>
              <w:spacing w:before="120" w:after="120"/>
            </w:pPr>
            <w:sdt>
              <w:sdtPr>
                <w:id w:val="2059892629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A51A20" w:rsidRPr="00DF1468">
                  <w:rPr>
                    <w:rStyle w:val="Zstupntext"/>
                  </w:rPr>
                  <w:t>Klikněte nebo klepněte sem a zadejte text.</w:t>
                </w:r>
              </w:sdtContent>
            </w:sdt>
            <w:r w:rsidR="00046517">
              <w:tab/>
            </w:r>
          </w:p>
          <w:p w14:paraId="72B986B0" w14:textId="65820B57" w:rsidR="00046517" w:rsidRDefault="00000000" w:rsidP="00046517">
            <w:pPr>
              <w:tabs>
                <w:tab w:val="left" w:pos="4368"/>
              </w:tabs>
              <w:spacing w:before="120" w:after="120"/>
            </w:pPr>
            <w:sdt>
              <w:sdtPr>
                <w:id w:val="1107319996"/>
                <w:placeholder>
                  <w:docPart w:val="DefaultPlaceholder_-1854013440"/>
                </w:placeholder>
                <w:showingPlcHdr/>
                <w:text/>
              </w:sdtPr>
              <w:sdtContent>
                <w:r w:rsidR="00A51A20" w:rsidRPr="00DF1468">
                  <w:rPr>
                    <w:rStyle w:val="Zstupntext"/>
                  </w:rPr>
                  <w:t>Klikněte nebo klepněte sem a zadejte text.</w:t>
                </w:r>
              </w:sdtContent>
            </w:sdt>
            <w:r w:rsidR="00046517">
              <w:tab/>
            </w:r>
          </w:p>
          <w:p w14:paraId="795BA29E" w14:textId="72AA42BB" w:rsidR="00046517" w:rsidRDefault="00000000" w:rsidP="00046517">
            <w:pPr>
              <w:tabs>
                <w:tab w:val="left" w:pos="4368"/>
              </w:tabs>
              <w:spacing w:before="120" w:after="120"/>
            </w:pPr>
            <w:sdt>
              <w:sdtPr>
                <w:id w:val="-1544666913"/>
                <w:placeholder>
                  <w:docPart w:val="C7A361D20B844564A49DF84CCF2EAA99"/>
                </w:placeholder>
                <w:showingPlcHdr/>
                <w:text/>
              </w:sdtPr>
              <w:sdtContent>
                <w:r w:rsidR="00A51A20" w:rsidRPr="00DF1468">
                  <w:rPr>
                    <w:rStyle w:val="Zstupntext"/>
                  </w:rPr>
                  <w:t>Klikněte nebo klepněte sem a zadejte text.</w:t>
                </w:r>
              </w:sdtContent>
            </w:sdt>
            <w:r w:rsidR="00046517">
              <w:tab/>
            </w:r>
          </w:p>
          <w:p w14:paraId="3D377343" w14:textId="239883C9" w:rsidR="00046517" w:rsidRDefault="00000000" w:rsidP="00046517">
            <w:pPr>
              <w:tabs>
                <w:tab w:val="left" w:pos="4368"/>
              </w:tabs>
              <w:spacing w:before="120" w:after="120"/>
            </w:pPr>
            <w:sdt>
              <w:sdtPr>
                <w:id w:val="979196730"/>
                <w:placeholder>
                  <w:docPart w:val="6FCB8711148F41A483B3919ACB085FB7"/>
                </w:placeholder>
                <w:showingPlcHdr/>
                <w:text/>
              </w:sdtPr>
              <w:sdtContent>
                <w:r w:rsidR="00A51A20" w:rsidRPr="00DF1468">
                  <w:rPr>
                    <w:rStyle w:val="Zstupntext"/>
                  </w:rPr>
                  <w:t>Klikněte nebo klepněte sem a zadejte text.</w:t>
                </w:r>
              </w:sdtContent>
            </w:sdt>
          </w:p>
          <w:sdt>
            <w:sdtPr>
              <w:id w:val="1080554953"/>
              <w:placeholder>
                <w:docPart w:val="DefaultPlaceholder_-1854013440"/>
              </w:placeholder>
              <w:showingPlcHdr/>
              <w:text/>
            </w:sdtPr>
            <w:sdtContent>
              <w:p w14:paraId="5B2E5CFD" w14:textId="061811F2" w:rsidR="00EC2606" w:rsidRDefault="00A51A20" w:rsidP="00046517">
                <w:pPr>
                  <w:tabs>
                    <w:tab w:val="left" w:pos="4368"/>
                  </w:tabs>
                  <w:spacing w:before="120" w:after="120"/>
                </w:pPr>
                <w:r w:rsidRPr="00DF1468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  <w:p w14:paraId="1FFF21C6" w14:textId="77777777" w:rsidR="00046517" w:rsidRDefault="00000000" w:rsidP="00046517">
            <w:pPr>
              <w:tabs>
                <w:tab w:val="left" w:pos="4368"/>
              </w:tabs>
              <w:spacing w:before="120" w:after="120"/>
            </w:pPr>
            <w:sdt>
              <w:sdtPr>
                <w:id w:val="647711324"/>
                <w:placeholder>
                  <w:docPart w:val="74BCF6384D804A968A0D7E92660897B5"/>
                </w:placeholder>
                <w:showingPlcHdr/>
                <w:text/>
              </w:sdtPr>
              <w:sdtContent>
                <w:r w:rsidR="00A51A20" w:rsidRPr="00DF1468">
                  <w:rPr>
                    <w:rStyle w:val="Zstupntext"/>
                  </w:rPr>
                  <w:t>Klikněte nebo klepněte sem a zadejte text.</w:t>
                </w:r>
              </w:sdtContent>
            </w:sdt>
          </w:p>
          <w:sdt>
            <w:sdtPr>
              <w:id w:val="1289541982"/>
              <w:placeholder>
                <w:docPart w:val="DefaultPlaceholder_-1854013440"/>
              </w:placeholder>
              <w:showingPlcHdr/>
              <w:text/>
            </w:sdtPr>
            <w:sdtContent>
              <w:p w14:paraId="1ADF7F41" w14:textId="278C7A0D" w:rsidR="00A51A20" w:rsidRDefault="00A51A20" w:rsidP="00046517">
                <w:pPr>
                  <w:tabs>
                    <w:tab w:val="left" w:pos="4368"/>
                  </w:tabs>
                  <w:spacing w:before="120" w:after="120"/>
                </w:pPr>
                <w:r w:rsidRPr="00DF1468">
                  <w:rPr>
                    <w:rStyle w:val="Zstupntext"/>
                  </w:rPr>
                  <w:t>Klikněte nebo klepněte sem a zadejte text.</w:t>
                </w:r>
              </w:p>
            </w:sdtContent>
          </w:sdt>
        </w:tc>
        <w:tc>
          <w:tcPr>
            <w:tcW w:w="2376" w:type="dxa"/>
          </w:tcPr>
          <w:p w14:paraId="338C4A75" w14:textId="23AF8047" w:rsidR="00046517" w:rsidRDefault="00000000" w:rsidP="00046517">
            <w:pPr>
              <w:spacing w:before="120" w:after="120"/>
            </w:pPr>
            <w:sdt>
              <w:sdtPr>
                <w:id w:val="-1875381420"/>
                <w:showingPlcHdr/>
                <w:picture/>
              </w:sdtPr>
              <w:sdtContent>
                <w:r w:rsidR="00046517">
                  <w:rPr>
                    <w:noProof/>
                  </w:rPr>
                  <w:drawing>
                    <wp:inline distT="0" distB="0" distL="0" distR="0" wp14:anchorId="603B38CA" wp14:editId="17F5A6EF">
                      <wp:extent cx="1097280" cy="1524000"/>
                      <wp:effectExtent l="133350" t="114300" r="140970" b="152400"/>
                      <wp:docPr id="1" name="obrázek 1" descr="vložte svou fotografii&#10;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obrázek 1" descr="vložte svou fotografii&#10;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97280" cy="1524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>
                                <a:solidFill>
                                  <a:srgbClr val="FFFFFF"/>
                                </a:solidFill>
                                <a:miter lim="800000"/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14:paraId="7995638F" w14:textId="77777777" w:rsidR="00046517" w:rsidRPr="00046517" w:rsidRDefault="00046517" w:rsidP="00046517"/>
    <w:p w14:paraId="201A60EB" w14:textId="1C64336D" w:rsidR="00046517" w:rsidRDefault="00046517" w:rsidP="001E5741">
      <w:pPr>
        <w:pStyle w:val="Nadpis1"/>
        <w:spacing w:before="120"/>
      </w:pPr>
      <w:r>
        <w:t xml:space="preserve">ZDŮVODNĚNÍ </w:t>
      </w:r>
      <w:r w:rsidRPr="00046517">
        <w:t>ZAHRANIČNÍ</w:t>
      </w:r>
      <w:r>
        <w:t xml:space="preserve"> MOBILITY</w:t>
      </w: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EC2606" w14:paraId="6ADAD8B2" w14:textId="77777777" w:rsidTr="001E5741">
        <w:trPr>
          <w:trHeight w:val="2268"/>
        </w:trPr>
        <w:sdt>
          <w:sdtPr>
            <w:id w:val="5590656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776" w:type="dxa"/>
              </w:tcPr>
              <w:p w14:paraId="7C0BC6E9" w14:textId="78FA8EB3" w:rsidR="00EC2606" w:rsidRDefault="00A51A20" w:rsidP="00EC2606">
                <w:r w:rsidRPr="00DF1468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14:paraId="25C23845" w14:textId="54CB9EB4" w:rsidR="00046517" w:rsidRDefault="00046517" w:rsidP="00046517">
      <w:pPr>
        <w:pStyle w:val="Nadpis1"/>
      </w:pPr>
      <w:r>
        <w:t xml:space="preserve">JAZYKOVÁ KOMPETENCE V JAZYCE: </w:t>
      </w:r>
      <w:sdt>
        <w:sdtPr>
          <w:id w:val="892160414"/>
          <w:placeholder>
            <w:docPart w:val="DefaultPlaceholder_-1854013440"/>
          </w:placeholder>
          <w:showingPlcHdr/>
          <w:text/>
        </w:sdtPr>
        <w:sdtContent>
          <w:r w:rsidR="00A51A20" w:rsidRPr="00DF1468">
            <w:rPr>
              <w:rStyle w:val="Zstupntext"/>
            </w:rPr>
            <w:t>Klikněte nebo klepněte sem a zadejte text.</w:t>
          </w:r>
        </w:sdtContent>
      </w:sdt>
    </w:p>
    <w:tbl>
      <w:tblPr>
        <w:tblStyle w:val="Mkatabulky"/>
        <w:tblW w:w="9804" w:type="dxa"/>
        <w:tblLayout w:type="fixed"/>
        <w:tblLook w:val="04A0" w:firstRow="1" w:lastRow="0" w:firstColumn="1" w:lastColumn="0" w:noHBand="0" w:noVBand="1"/>
      </w:tblPr>
      <w:tblGrid>
        <w:gridCol w:w="1980"/>
        <w:gridCol w:w="1304"/>
        <w:gridCol w:w="1304"/>
        <w:gridCol w:w="1304"/>
        <w:gridCol w:w="1304"/>
        <w:gridCol w:w="1304"/>
        <w:gridCol w:w="1304"/>
      </w:tblGrid>
      <w:tr w:rsidR="00EC2606" w:rsidRPr="00E62273" w14:paraId="7E4B7263" w14:textId="77777777" w:rsidTr="00A57102">
        <w:trPr>
          <w:trHeight w:val="397"/>
        </w:trPr>
        <w:tc>
          <w:tcPr>
            <w:tcW w:w="1980" w:type="dxa"/>
          </w:tcPr>
          <w:p w14:paraId="29A4BB18" w14:textId="37A82BEE" w:rsidR="00EC2606" w:rsidRPr="00E62273" w:rsidRDefault="00EC2606" w:rsidP="008C6B35">
            <w:pPr>
              <w:spacing w:line="300" w:lineRule="auto"/>
              <w:rPr>
                <w:b/>
                <w:bCs/>
                <w:color w:val="0070C0"/>
              </w:rPr>
            </w:pPr>
            <w:r w:rsidRPr="00E62273">
              <w:rPr>
                <w:b/>
                <w:bCs/>
                <w:color w:val="0070C0"/>
              </w:rPr>
              <w:t>DOVEDNOSTI</w:t>
            </w:r>
            <w:r w:rsidR="001E5741">
              <w:rPr>
                <w:rStyle w:val="Znakapoznpodarou"/>
                <w:b/>
                <w:bCs/>
                <w:color w:val="0070C0"/>
              </w:rPr>
              <w:footnoteReference w:id="1"/>
            </w:r>
          </w:p>
        </w:tc>
        <w:tc>
          <w:tcPr>
            <w:tcW w:w="1304" w:type="dxa"/>
            <w:vAlign w:val="center"/>
          </w:tcPr>
          <w:p w14:paraId="2FAA5B57" w14:textId="77777777" w:rsidR="00EC2606" w:rsidRPr="00E6227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</w:rPr>
            </w:pPr>
            <w:r w:rsidRPr="00E62273">
              <w:rPr>
                <w:b/>
                <w:bCs/>
                <w:color w:val="0070C0"/>
              </w:rPr>
              <w:t>A1</w:t>
            </w:r>
          </w:p>
        </w:tc>
        <w:tc>
          <w:tcPr>
            <w:tcW w:w="1304" w:type="dxa"/>
            <w:vAlign w:val="center"/>
          </w:tcPr>
          <w:p w14:paraId="357EE75B" w14:textId="77777777" w:rsidR="00EC2606" w:rsidRPr="00E6227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</w:rPr>
            </w:pPr>
            <w:r w:rsidRPr="00E62273">
              <w:rPr>
                <w:b/>
                <w:bCs/>
                <w:color w:val="0070C0"/>
              </w:rPr>
              <w:t>A2</w:t>
            </w:r>
          </w:p>
        </w:tc>
        <w:tc>
          <w:tcPr>
            <w:tcW w:w="1304" w:type="dxa"/>
            <w:vAlign w:val="center"/>
          </w:tcPr>
          <w:p w14:paraId="607E6439" w14:textId="77777777" w:rsidR="00EC2606" w:rsidRPr="00E6227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</w:rPr>
            </w:pPr>
            <w:r w:rsidRPr="00E62273">
              <w:rPr>
                <w:b/>
                <w:bCs/>
                <w:color w:val="0070C0"/>
              </w:rPr>
              <w:t>B1</w:t>
            </w:r>
          </w:p>
        </w:tc>
        <w:tc>
          <w:tcPr>
            <w:tcW w:w="1304" w:type="dxa"/>
            <w:vAlign w:val="center"/>
          </w:tcPr>
          <w:p w14:paraId="6BD7DA90" w14:textId="77777777" w:rsidR="00EC2606" w:rsidRPr="00E6227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</w:rPr>
            </w:pPr>
            <w:r w:rsidRPr="00E62273">
              <w:rPr>
                <w:b/>
                <w:bCs/>
                <w:color w:val="0070C0"/>
              </w:rPr>
              <w:t>B2</w:t>
            </w:r>
          </w:p>
        </w:tc>
        <w:tc>
          <w:tcPr>
            <w:tcW w:w="1304" w:type="dxa"/>
            <w:vAlign w:val="center"/>
          </w:tcPr>
          <w:p w14:paraId="52E8A9D1" w14:textId="77777777" w:rsidR="00EC2606" w:rsidRPr="00E6227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</w:rPr>
            </w:pPr>
            <w:r w:rsidRPr="00E62273">
              <w:rPr>
                <w:b/>
                <w:bCs/>
                <w:color w:val="0070C0"/>
              </w:rPr>
              <w:t>C1</w:t>
            </w:r>
          </w:p>
        </w:tc>
        <w:tc>
          <w:tcPr>
            <w:tcW w:w="1304" w:type="dxa"/>
            <w:vAlign w:val="center"/>
          </w:tcPr>
          <w:p w14:paraId="42C79928" w14:textId="77777777" w:rsidR="00EC2606" w:rsidRPr="00E62273" w:rsidRDefault="00EC2606" w:rsidP="008C6B35">
            <w:pPr>
              <w:spacing w:line="300" w:lineRule="auto"/>
              <w:jc w:val="center"/>
              <w:rPr>
                <w:b/>
                <w:bCs/>
                <w:color w:val="0070C0"/>
              </w:rPr>
            </w:pPr>
            <w:r w:rsidRPr="00E62273">
              <w:rPr>
                <w:b/>
                <w:bCs/>
                <w:color w:val="0070C0"/>
              </w:rPr>
              <w:t>C2</w:t>
            </w:r>
          </w:p>
        </w:tc>
      </w:tr>
      <w:tr w:rsidR="00EC2606" w:rsidRPr="00E62273" w14:paraId="5EDD3902" w14:textId="77777777" w:rsidTr="00A57102">
        <w:trPr>
          <w:trHeight w:val="397"/>
        </w:trPr>
        <w:tc>
          <w:tcPr>
            <w:tcW w:w="1980" w:type="dxa"/>
            <w:vAlign w:val="center"/>
          </w:tcPr>
          <w:p w14:paraId="2F703E85" w14:textId="77777777" w:rsidR="00EC2606" w:rsidRPr="00E17A5D" w:rsidRDefault="00EC2606" w:rsidP="008C6B35">
            <w:pPr>
              <w:spacing w:line="276" w:lineRule="auto"/>
              <w:rPr>
                <w:b/>
                <w:bCs/>
                <w:color w:val="0070C0"/>
                <w:sz w:val="20"/>
              </w:rPr>
            </w:pPr>
            <w:r w:rsidRPr="00E62273">
              <w:rPr>
                <w:b/>
                <w:bCs/>
                <w:color w:val="0070C0"/>
                <w:sz w:val="20"/>
              </w:rPr>
              <w:t>čtení</w:t>
            </w:r>
          </w:p>
        </w:tc>
        <w:tc>
          <w:tcPr>
            <w:tcW w:w="1304" w:type="dxa"/>
            <w:vAlign w:val="center"/>
          </w:tcPr>
          <w:p w14:paraId="001B4638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316173EA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02A899E0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1923DB47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0F9FEF6A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05B07DF8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EC2606" w:rsidRPr="00E62273" w14:paraId="47D2DCD6" w14:textId="77777777" w:rsidTr="00A57102">
        <w:trPr>
          <w:trHeight w:val="397"/>
        </w:trPr>
        <w:tc>
          <w:tcPr>
            <w:tcW w:w="1980" w:type="dxa"/>
            <w:vAlign w:val="center"/>
          </w:tcPr>
          <w:p w14:paraId="67E0D81E" w14:textId="77777777" w:rsidR="00EC2606" w:rsidRPr="00E17A5D" w:rsidRDefault="00EC2606" w:rsidP="008C6B35">
            <w:pPr>
              <w:spacing w:line="276" w:lineRule="auto"/>
              <w:rPr>
                <w:b/>
                <w:bCs/>
                <w:color w:val="0070C0"/>
                <w:sz w:val="20"/>
              </w:rPr>
            </w:pPr>
            <w:r w:rsidRPr="00E62273">
              <w:rPr>
                <w:b/>
                <w:bCs/>
                <w:color w:val="0070C0"/>
                <w:sz w:val="20"/>
              </w:rPr>
              <w:t>poslech</w:t>
            </w:r>
          </w:p>
        </w:tc>
        <w:tc>
          <w:tcPr>
            <w:tcW w:w="1304" w:type="dxa"/>
            <w:vAlign w:val="center"/>
          </w:tcPr>
          <w:p w14:paraId="37CFE14C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3D02F7C0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35E7641B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08F8341B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34F3B08C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03C8C24E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EC2606" w:rsidRPr="00E62273" w14:paraId="156818DE" w14:textId="77777777" w:rsidTr="00A57102">
        <w:trPr>
          <w:trHeight w:val="397"/>
        </w:trPr>
        <w:tc>
          <w:tcPr>
            <w:tcW w:w="1980" w:type="dxa"/>
            <w:vAlign w:val="center"/>
          </w:tcPr>
          <w:p w14:paraId="7F6EE7E9" w14:textId="77777777" w:rsidR="00EC2606" w:rsidRPr="00E17A5D" w:rsidRDefault="00EC2606" w:rsidP="008C6B35">
            <w:pPr>
              <w:spacing w:line="276" w:lineRule="auto"/>
              <w:rPr>
                <w:b/>
                <w:bCs/>
                <w:color w:val="0070C0"/>
                <w:sz w:val="20"/>
              </w:rPr>
            </w:pPr>
            <w:r w:rsidRPr="00E62273">
              <w:rPr>
                <w:b/>
                <w:bCs/>
                <w:color w:val="0070C0"/>
                <w:sz w:val="20"/>
              </w:rPr>
              <w:t>psaní</w:t>
            </w:r>
          </w:p>
        </w:tc>
        <w:tc>
          <w:tcPr>
            <w:tcW w:w="1304" w:type="dxa"/>
            <w:vAlign w:val="center"/>
          </w:tcPr>
          <w:p w14:paraId="5CC3E49B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6225FE06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668F25B6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1CA6A8C9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40A5EF8D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38E3C778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EC2606" w:rsidRPr="00E62273" w14:paraId="5AD528A7" w14:textId="77777777" w:rsidTr="00A57102">
        <w:trPr>
          <w:trHeight w:val="397"/>
        </w:trPr>
        <w:tc>
          <w:tcPr>
            <w:tcW w:w="1980" w:type="dxa"/>
            <w:vAlign w:val="center"/>
          </w:tcPr>
          <w:p w14:paraId="558EC10F" w14:textId="77777777" w:rsidR="00EC2606" w:rsidRPr="00E17A5D" w:rsidRDefault="00EC2606" w:rsidP="008C6B35">
            <w:pPr>
              <w:spacing w:line="276" w:lineRule="auto"/>
              <w:ind w:right="-150"/>
              <w:rPr>
                <w:b/>
                <w:bCs/>
                <w:color w:val="0070C0"/>
                <w:sz w:val="20"/>
              </w:rPr>
            </w:pPr>
            <w:r w:rsidRPr="00E62273">
              <w:rPr>
                <w:b/>
                <w:bCs/>
                <w:color w:val="0070C0"/>
                <w:sz w:val="20"/>
              </w:rPr>
              <w:t>mluvení</w:t>
            </w:r>
          </w:p>
        </w:tc>
        <w:tc>
          <w:tcPr>
            <w:tcW w:w="1304" w:type="dxa"/>
            <w:vAlign w:val="center"/>
          </w:tcPr>
          <w:p w14:paraId="60913011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3CEDF14A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0F4E7A0E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50AD1A37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1BD3937D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1ECDDE48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</w:tr>
      <w:tr w:rsidR="00EC2606" w:rsidRPr="00E62273" w14:paraId="4C61A22B" w14:textId="77777777" w:rsidTr="00A57102">
        <w:trPr>
          <w:trHeight w:val="397"/>
        </w:trPr>
        <w:tc>
          <w:tcPr>
            <w:tcW w:w="1980" w:type="dxa"/>
            <w:vAlign w:val="center"/>
          </w:tcPr>
          <w:p w14:paraId="3E8566DC" w14:textId="77777777" w:rsidR="00EC2606" w:rsidRPr="00E17A5D" w:rsidRDefault="00EC2606" w:rsidP="008C6B35">
            <w:pPr>
              <w:spacing w:line="276" w:lineRule="auto"/>
              <w:ind w:right="-150"/>
              <w:rPr>
                <w:b/>
                <w:bCs/>
                <w:color w:val="0070C0"/>
                <w:sz w:val="20"/>
              </w:rPr>
            </w:pPr>
            <w:r w:rsidRPr="00E62273">
              <w:rPr>
                <w:b/>
                <w:bCs/>
                <w:color w:val="0070C0"/>
                <w:sz w:val="20"/>
              </w:rPr>
              <w:t>interakce</w:t>
            </w:r>
          </w:p>
        </w:tc>
        <w:tc>
          <w:tcPr>
            <w:tcW w:w="1304" w:type="dxa"/>
            <w:vAlign w:val="center"/>
          </w:tcPr>
          <w:p w14:paraId="1EC7D7BF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73AC7B59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3B04F1AE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47B86CDD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09352D29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  <w:tc>
          <w:tcPr>
            <w:tcW w:w="1304" w:type="dxa"/>
            <w:vAlign w:val="center"/>
          </w:tcPr>
          <w:p w14:paraId="58122D53" w14:textId="77777777" w:rsidR="00EC2606" w:rsidRPr="00E62273" w:rsidRDefault="00EC2606" w:rsidP="008C6B35">
            <w:pPr>
              <w:spacing w:line="276" w:lineRule="auto"/>
              <w:jc w:val="center"/>
            </w:pPr>
            <w:r w:rsidRPr="00E62273">
              <w:rPr>
                <w:rFonts w:ascii="Segoe UI Symbol" w:eastAsia="MS Gothic" w:hAnsi="Segoe UI Symbol" w:cs="Segoe UI Symbol"/>
              </w:rPr>
              <w:t>☐</w:t>
            </w:r>
          </w:p>
        </w:tc>
      </w:tr>
    </w:tbl>
    <w:p w14:paraId="58971D5E" w14:textId="77777777" w:rsidR="00EC2606" w:rsidRPr="00E62273" w:rsidRDefault="00EC2606" w:rsidP="00EC2606">
      <w:pPr>
        <w:pStyle w:val="Titulek"/>
        <w:spacing w:after="120" w:line="300" w:lineRule="auto"/>
        <w:jc w:val="right"/>
        <w:rPr>
          <w:rFonts w:ascii="Clara Sans" w:hAnsi="Clara Sans" w:cstheme="minorHAnsi"/>
          <w:i w:val="0"/>
          <w:iCs w:val="0"/>
        </w:rPr>
      </w:pPr>
      <w:r w:rsidRPr="00E62273">
        <w:rPr>
          <w:rFonts w:ascii="Clara Sans" w:hAnsi="Clara Sans" w:cstheme="minorHAnsi"/>
          <w:i w:val="0"/>
          <w:iCs w:val="0"/>
        </w:rPr>
        <w:t>V každém řádku zaklikněte jedno pole</w:t>
      </w:r>
    </w:p>
    <w:p w14:paraId="11B47EA3" w14:textId="43DC27EF" w:rsidR="00046517" w:rsidRDefault="00046517" w:rsidP="001E5741">
      <w:pPr>
        <w:pStyle w:val="Nadpis1"/>
        <w:spacing w:before="120"/>
      </w:pPr>
      <w:r>
        <w:t>PLÁNOVANÁ DOBA ZAHRANIČNÍ MOBILITY</w:t>
      </w:r>
    </w:p>
    <w:p w14:paraId="5A598EE2" w14:textId="02003870" w:rsidR="00EC2606" w:rsidRPr="00A51A20" w:rsidRDefault="001E5741" w:rsidP="00A51A20">
      <w:pPr>
        <w:tabs>
          <w:tab w:val="left" w:pos="426"/>
          <w:tab w:val="left" w:pos="2127"/>
          <w:tab w:val="left" w:pos="2694"/>
        </w:tabs>
        <w:rPr>
          <w:b/>
          <w:bCs/>
        </w:rPr>
      </w:pPr>
      <w:r w:rsidRPr="00A51A20">
        <w:rPr>
          <w:b/>
          <w:bCs/>
        </w:rPr>
        <w:t>OD</w:t>
      </w:r>
      <w:r w:rsidRPr="00A51A20">
        <w:rPr>
          <w:b/>
          <w:bCs/>
        </w:rPr>
        <w:tab/>
      </w:r>
      <w:sdt>
        <w:sdtPr>
          <w:rPr>
            <w:b/>
            <w:bCs/>
          </w:rPr>
          <w:id w:val="233281533"/>
          <w:placeholder>
            <w:docPart w:val="DefaultPlaceholder_-1854013437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Content>
          <w:r w:rsidR="00A51A20" w:rsidRPr="00A51A20">
            <w:rPr>
              <w:rStyle w:val="Zstupntext"/>
              <w:b/>
              <w:bCs/>
            </w:rPr>
            <w:t>Klikněte nebo klepněte sem a zadejte datum.</w:t>
          </w:r>
        </w:sdtContent>
      </w:sdt>
      <w:r w:rsidRPr="00A51A20">
        <w:rPr>
          <w:b/>
          <w:bCs/>
        </w:rPr>
        <w:t xml:space="preserve">  DO</w:t>
      </w:r>
      <w:r w:rsidRPr="00A51A20">
        <w:rPr>
          <w:b/>
          <w:bCs/>
        </w:rPr>
        <w:tab/>
      </w:r>
      <w:sdt>
        <w:sdtPr>
          <w:rPr>
            <w:b/>
            <w:bCs/>
          </w:rPr>
          <w:id w:val="648322448"/>
          <w:placeholder>
            <w:docPart w:val="DefaultPlaceholder_-1854013437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Content>
          <w:r w:rsidR="00A51A20" w:rsidRPr="00A51A20">
            <w:rPr>
              <w:rStyle w:val="Zstupntext"/>
              <w:b/>
              <w:bCs/>
            </w:rPr>
            <w:t>Klikněte nebo klepněte sem a zadejte datum.</w:t>
          </w:r>
        </w:sdtContent>
      </w:sdt>
    </w:p>
    <w:p w14:paraId="6C7E770A" w14:textId="0D192329" w:rsidR="00046517" w:rsidRDefault="00046517" w:rsidP="001E5741">
      <w:pPr>
        <w:pStyle w:val="Nadpis1"/>
        <w:spacing w:before="360"/>
      </w:pPr>
      <w:r>
        <w:t>TÉMA DISERTAČNÍ PRÁCE</w:t>
      </w:r>
      <w:r w:rsidR="00EC2606"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3"/>
      </w:tblGrid>
      <w:tr w:rsidR="00A57102" w14:paraId="4DED8703" w14:textId="77777777" w:rsidTr="00A57102">
        <w:trPr>
          <w:trHeight w:val="1247"/>
        </w:trPr>
        <w:sdt>
          <w:sdtPr>
            <w:id w:val="-760597655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9253" w:type="dxa"/>
              </w:tcPr>
              <w:p w14:paraId="36253EF8" w14:textId="4EF194B4" w:rsidR="00A57102" w:rsidRDefault="00A51A20" w:rsidP="00A57102">
                <w:r w:rsidRPr="00A51A20">
                  <w:rPr>
                    <w:rStyle w:val="Zstupntext"/>
                    <w:b/>
                    <w:bCs/>
                    <w:color w:val="0070C0"/>
                  </w:rPr>
                  <w:t>Klikněte nebo klepněte sem a zadejte text.</w:t>
                </w:r>
              </w:p>
            </w:tc>
          </w:sdtContent>
        </w:sdt>
      </w:tr>
    </w:tbl>
    <w:p w14:paraId="31D0451C" w14:textId="761BB70F" w:rsidR="00A57102" w:rsidRDefault="00A57102" w:rsidP="00A57102">
      <w:r>
        <w:br w:type="page"/>
      </w:r>
    </w:p>
    <w:p w14:paraId="2D43BD5F" w14:textId="63AAAFB8" w:rsidR="00046517" w:rsidRDefault="00046517" w:rsidP="00046517">
      <w:pPr>
        <w:pStyle w:val="Nadpis1"/>
      </w:pPr>
      <w:r>
        <w:lastRenderedPageBreak/>
        <w:t>ANOTACE DISERTAČNÍ PRÁCE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53"/>
      </w:tblGrid>
      <w:tr w:rsidR="00EC2606" w14:paraId="2950D84B" w14:textId="77777777" w:rsidTr="001E5741">
        <w:trPr>
          <w:trHeight w:val="1701"/>
        </w:trPr>
        <w:sdt>
          <w:sdtPr>
            <w:id w:val="609317639"/>
            <w:placeholder>
              <w:docPart w:val="0AC994C7424C458DB00C5694BE42290E"/>
            </w:placeholder>
            <w:showingPlcHdr/>
            <w:text/>
          </w:sdtPr>
          <w:sdtContent>
            <w:tc>
              <w:tcPr>
                <w:tcW w:w="9253" w:type="dxa"/>
              </w:tcPr>
              <w:p w14:paraId="04A0D67B" w14:textId="12182A44" w:rsidR="00EC2606" w:rsidRDefault="00EC2606" w:rsidP="00EC2606">
                <w:r w:rsidRPr="00DF1468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14:paraId="0184F731" w14:textId="4FC122BF" w:rsidR="00046517" w:rsidRDefault="00046517" w:rsidP="00A57102">
      <w:pPr>
        <w:pStyle w:val="Nadpis1"/>
        <w:spacing w:before="360" w:after="0"/>
      </w:pPr>
      <w:r>
        <w:t>VĚDĚCKO-VÝZKUMNÁ ČINNOST</w:t>
      </w:r>
    </w:p>
    <w:p w14:paraId="3B49A319" w14:textId="390E548F" w:rsidR="00046517" w:rsidRDefault="00A57102" w:rsidP="00A57102">
      <w:pPr>
        <w:pStyle w:val="Podnadpis"/>
        <w:spacing w:before="120"/>
      </w:pPr>
      <w:r>
        <w:t xml:space="preserve">Současný stav zpracování </w:t>
      </w:r>
      <w:r w:rsidRPr="00A57102">
        <w:t>disertační</w:t>
      </w:r>
      <w:r>
        <w:t xml:space="preserve"> práce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53"/>
      </w:tblGrid>
      <w:tr w:rsidR="00EC2606" w14:paraId="4E9A6957" w14:textId="77777777" w:rsidTr="00A57102">
        <w:trPr>
          <w:trHeight w:val="3061"/>
        </w:trPr>
        <w:sdt>
          <w:sdtPr>
            <w:id w:val="1875880227"/>
            <w:placeholder>
              <w:docPart w:val="3FEF33BFBB694849B4ABDE68AD8DBBEF"/>
            </w:placeholder>
            <w:showingPlcHdr/>
            <w:text/>
          </w:sdtPr>
          <w:sdtContent>
            <w:tc>
              <w:tcPr>
                <w:tcW w:w="9253" w:type="dxa"/>
              </w:tcPr>
              <w:p w14:paraId="00761F46" w14:textId="06D14741" w:rsidR="00EC2606" w:rsidRDefault="00EC2606" w:rsidP="00EC2606">
                <w:r w:rsidRPr="00DF1468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14:paraId="6414ED13" w14:textId="4D9AF7E4" w:rsidR="00046517" w:rsidRDefault="00A57102" w:rsidP="00A57102">
      <w:pPr>
        <w:pStyle w:val="Podnadpis"/>
      </w:pPr>
      <w:r>
        <w:t>Dojednaná náplň studia nebos táže v zahraniční a její návaznost na téma disertační práce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53"/>
      </w:tblGrid>
      <w:tr w:rsidR="00EC2606" w14:paraId="54B8C6CD" w14:textId="77777777" w:rsidTr="001E5741">
        <w:trPr>
          <w:trHeight w:val="3345"/>
        </w:trPr>
        <w:sdt>
          <w:sdtPr>
            <w:id w:val="-384877082"/>
            <w:placeholder>
              <w:docPart w:val="ECC5EF8BACF348F7A54C19899413E755"/>
            </w:placeholder>
            <w:showingPlcHdr/>
            <w:text/>
          </w:sdtPr>
          <w:sdtContent>
            <w:tc>
              <w:tcPr>
                <w:tcW w:w="9253" w:type="dxa"/>
              </w:tcPr>
              <w:p w14:paraId="7E9C7EC8" w14:textId="70DB5941" w:rsidR="00EC2606" w:rsidRDefault="00EC2606" w:rsidP="00EC2606">
                <w:r w:rsidRPr="00DF1468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14:paraId="1CEF9CED" w14:textId="5A76C7CA" w:rsidR="00046517" w:rsidRDefault="00A57102" w:rsidP="00046517">
      <w:pPr>
        <w:pStyle w:val="Nadpis1"/>
      </w:pPr>
      <w:r>
        <w:t>Očekávané výstupy zahraničí mobility ve vztahu k disertační práci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53"/>
      </w:tblGrid>
      <w:tr w:rsidR="00EC2606" w14:paraId="005F47AE" w14:textId="77777777" w:rsidTr="001E5741">
        <w:trPr>
          <w:trHeight w:val="2835"/>
        </w:trPr>
        <w:sdt>
          <w:sdtPr>
            <w:id w:val="1604070348"/>
            <w:placeholder>
              <w:docPart w:val="1C36D381C6E3403C851E09342D0417A2"/>
            </w:placeholder>
            <w:showingPlcHdr/>
            <w:text/>
          </w:sdtPr>
          <w:sdtContent>
            <w:tc>
              <w:tcPr>
                <w:tcW w:w="9253" w:type="dxa"/>
              </w:tcPr>
              <w:p w14:paraId="3038714C" w14:textId="407269FA" w:rsidR="00EC2606" w:rsidRDefault="00EC2606" w:rsidP="00EC2606">
                <w:r w:rsidRPr="00DF1468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14:paraId="7E418B55" w14:textId="77777777" w:rsidR="00A57102" w:rsidRDefault="00A57102" w:rsidP="00046517">
      <w:pPr>
        <w:pStyle w:val="Nadpis1"/>
      </w:pPr>
      <w:r>
        <w:br w:type="page"/>
      </w:r>
    </w:p>
    <w:p w14:paraId="5887E2AE" w14:textId="77777777" w:rsidR="00A57102" w:rsidRDefault="00A57102" w:rsidP="00A57102">
      <w:pPr>
        <w:pStyle w:val="Nadpis1"/>
        <w:spacing w:before="480"/>
      </w:pPr>
    </w:p>
    <w:p w14:paraId="0201D104" w14:textId="3D07149B" w:rsidR="00EC2606" w:rsidRDefault="00046517" w:rsidP="00A57102">
      <w:pPr>
        <w:pStyle w:val="Nadpis1"/>
      </w:pPr>
      <w:r>
        <w:t>STANOVISKO ŠKOLITELE K ZAHRANÍ MOBILITĚ STUDENTA</w:t>
      </w:r>
    </w:p>
    <w:p w14:paraId="45597848" w14:textId="38F649C3" w:rsidR="00A57102" w:rsidRDefault="00A57102" w:rsidP="00A57102">
      <w:pPr>
        <w:tabs>
          <w:tab w:val="left" w:pos="851"/>
        </w:tabs>
        <w:spacing w:after="120"/>
      </w:pPr>
      <w:r>
        <w:t>Školitel:</w:t>
      </w:r>
      <w:r>
        <w:tab/>
      </w:r>
      <w:sdt>
        <w:sdtPr>
          <w:rPr>
            <w:b/>
            <w:bCs/>
          </w:rPr>
          <w:id w:val="1641697192"/>
          <w:placeholder>
            <w:docPart w:val="9CFC2E35C9C946AFAA2696184FB52BE7"/>
          </w:placeholder>
          <w:showingPlcHdr/>
          <w:text/>
        </w:sdtPr>
        <w:sdtContent>
          <w:r w:rsidRPr="00DF373B">
            <w:rPr>
              <w:rStyle w:val="Zstupntext"/>
              <w:b/>
              <w:bCs/>
            </w:rPr>
            <w:t>Klikněte nebo klepněte sem a zadejte text.</w:t>
          </w:r>
        </w:sdtContent>
      </w:sdt>
    </w:p>
    <w:p w14:paraId="5ACCF258" w14:textId="48696755" w:rsidR="00A57102" w:rsidRDefault="00C11D88" w:rsidP="00C11D88">
      <w:pPr>
        <w:tabs>
          <w:tab w:val="left" w:pos="851"/>
          <w:tab w:val="left" w:pos="1701"/>
        </w:tabs>
        <w:spacing w:after="240"/>
      </w:pPr>
      <w:r>
        <w:tab/>
      </w:r>
      <w:r w:rsidR="00A57102">
        <w:t>E-mail:</w:t>
      </w:r>
      <w:r w:rsidR="00A57102">
        <w:tab/>
      </w:r>
      <w:sdt>
        <w:sdtPr>
          <w:id w:val="526297634"/>
          <w:placeholder>
            <w:docPart w:val="8C2312EB0FEB4D90B296AC15855CA12A"/>
          </w:placeholder>
          <w:showingPlcHdr/>
          <w:text/>
        </w:sdtPr>
        <w:sdtContent>
          <w:r w:rsidR="00A57102" w:rsidRPr="00DF1468">
            <w:rPr>
              <w:rStyle w:val="Zstupntext"/>
            </w:rPr>
            <w:t>Klikněte nebo klepněte sem a zadejte text.</w:t>
          </w:r>
        </w:sdtContent>
      </w:sdt>
    </w:p>
    <w:p w14:paraId="33A90DF7" w14:textId="77777777" w:rsidR="00A57102" w:rsidRDefault="00A57102" w:rsidP="00A57102">
      <w:pPr>
        <w:spacing w:after="120"/>
      </w:pPr>
      <w:r>
        <w:tab/>
      </w:r>
      <w:sdt>
        <w:sdtPr>
          <w:id w:val="184332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Souhlasím se zahraniční mobilitou studenta</w:t>
      </w:r>
    </w:p>
    <w:p w14:paraId="77897C1E" w14:textId="77777777" w:rsidR="00A57102" w:rsidRPr="00EC2606" w:rsidRDefault="00A57102" w:rsidP="00A57102">
      <w:pPr>
        <w:spacing w:after="120"/>
      </w:pPr>
      <w:r>
        <w:tab/>
      </w:r>
      <w:sdt>
        <w:sdtPr>
          <w:id w:val="-7021714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Nesouhlasím se zahraniční mobilitou studenta</w:t>
      </w:r>
    </w:p>
    <w:p w14:paraId="2C300A9D" w14:textId="4F2D2A60" w:rsidR="00A57102" w:rsidRPr="00A57102" w:rsidRDefault="00A57102" w:rsidP="00A57102">
      <w:pPr>
        <w:rPr>
          <w:b/>
          <w:bCs/>
          <w:color w:val="0070C0"/>
        </w:rPr>
      </w:pPr>
      <w:r w:rsidRPr="00A57102">
        <w:rPr>
          <w:b/>
          <w:bCs/>
          <w:color w:val="0070C0"/>
        </w:rPr>
        <w:t>Stanovisko školitele: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53"/>
      </w:tblGrid>
      <w:tr w:rsidR="00EC2606" w14:paraId="34DC8850" w14:textId="77777777" w:rsidTr="00A57102">
        <w:trPr>
          <w:trHeight w:val="1134"/>
        </w:trPr>
        <w:sdt>
          <w:sdtPr>
            <w:id w:val="1266271568"/>
            <w:placeholder>
              <w:docPart w:val="F979321F20284775A521D67DB5274660"/>
            </w:placeholder>
            <w:showingPlcHdr/>
            <w:text/>
          </w:sdtPr>
          <w:sdtContent>
            <w:tc>
              <w:tcPr>
                <w:tcW w:w="9253" w:type="dxa"/>
              </w:tcPr>
              <w:p w14:paraId="39ACCA60" w14:textId="7FDA24AC" w:rsidR="00EC2606" w:rsidRDefault="00EC2606" w:rsidP="00EC2606">
                <w:r w:rsidRPr="00DF1468">
                  <w:rPr>
                    <w:rStyle w:val="Zstupntext"/>
                  </w:rPr>
                  <w:t>Klikněte nebo klepněte sem a zadejte text.</w:t>
                </w:r>
              </w:p>
            </w:tc>
          </w:sdtContent>
        </w:sdt>
      </w:tr>
    </w:tbl>
    <w:p w14:paraId="5A29BDB8" w14:textId="301790F4" w:rsidR="00DF373B" w:rsidRDefault="00DF373B" w:rsidP="00C11D88">
      <w:pPr>
        <w:pBdr>
          <w:bottom w:val="single" w:sz="4" w:space="1" w:color="auto"/>
        </w:pBdr>
        <w:tabs>
          <w:tab w:val="left" w:pos="5387"/>
        </w:tabs>
        <w:spacing w:before="360" w:after="120"/>
      </w:pPr>
      <w:r>
        <w:t>Datum:</w:t>
      </w:r>
      <w:r>
        <w:tab/>
        <w:t>Podpis školitele</w:t>
      </w:r>
    </w:p>
    <w:p w14:paraId="2CF0FA22" w14:textId="5801DA8A" w:rsidR="00046517" w:rsidRDefault="00046517" w:rsidP="00C11D88">
      <w:pPr>
        <w:pStyle w:val="Nadpis1"/>
        <w:spacing w:before="360"/>
      </w:pPr>
      <w:r>
        <w:t>STANOVISKO PŘIJÍMAJÍCÍ INSTITUCE</w:t>
      </w:r>
    </w:p>
    <w:p w14:paraId="2A16F634" w14:textId="6FEB60A1" w:rsidR="00EC2606" w:rsidRPr="00C11D88" w:rsidRDefault="00DF373B" w:rsidP="00A51A20">
      <w:pPr>
        <w:tabs>
          <w:tab w:val="left" w:pos="1560"/>
        </w:tabs>
        <w:spacing w:before="120"/>
        <w:rPr>
          <w:b/>
          <w:bCs/>
          <w:sz w:val="24"/>
          <w:szCs w:val="24"/>
        </w:rPr>
      </w:pPr>
      <w:r w:rsidRPr="00C11D88">
        <w:rPr>
          <w:b/>
          <w:bCs/>
          <w:sz w:val="24"/>
          <w:szCs w:val="24"/>
        </w:rPr>
        <w:t>Název instituce</w:t>
      </w:r>
      <w:r w:rsidR="00C11D88" w:rsidRPr="00C11D88">
        <w:rPr>
          <w:b/>
          <w:bCs/>
          <w:sz w:val="24"/>
          <w:szCs w:val="24"/>
        </w:rPr>
        <w:t>:</w:t>
      </w:r>
      <w:sdt>
        <w:sdtPr>
          <w:rPr>
            <w:b/>
            <w:bCs/>
            <w:sz w:val="24"/>
            <w:szCs w:val="24"/>
          </w:rPr>
          <w:id w:val="-931582927"/>
          <w:placeholder>
            <w:docPart w:val="5F7FDC527FF44D149062B89E6AEAD497"/>
          </w:placeholder>
          <w:showingPlcHdr/>
          <w:text/>
        </w:sdtPr>
        <w:sdtContent>
          <w:r w:rsidRPr="00C11D88">
            <w:rPr>
              <w:rStyle w:val="Zstupntext"/>
              <w:b/>
              <w:bCs/>
              <w:sz w:val="24"/>
              <w:szCs w:val="24"/>
            </w:rPr>
            <w:t>Klikněte nebo klepněte sem a zadejte text.</w:t>
          </w:r>
        </w:sdtContent>
      </w:sdt>
    </w:p>
    <w:p w14:paraId="53D1A44E" w14:textId="10709530" w:rsidR="00DF373B" w:rsidRDefault="00DF373B" w:rsidP="00A51A20">
      <w:pPr>
        <w:tabs>
          <w:tab w:val="left" w:pos="1701"/>
        </w:tabs>
        <w:spacing w:before="120"/>
      </w:pPr>
      <w:r>
        <w:t>Adresa:</w:t>
      </w:r>
      <w:r>
        <w:tab/>
      </w:r>
      <w:sdt>
        <w:sdtPr>
          <w:id w:val="-1240241689"/>
          <w:placeholder>
            <w:docPart w:val="A35ECABA6D394FF189D5D081443AE63E"/>
          </w:placeholder>
          <w:showingPlcHdr/>
          <w:text/>
        </w:sdtPr>
        <w:sdtContent>
          <w:r w:rsidRPr="00DF1468">
            <w:rPr>
              <w:rStyle w:val="Zstupntext"/>
            </w:rPr>
            <w:t>Klikněte nebo klepněte sem a zadejte text.</w:t>
          </w:r>
        </w:sdtContent>
      </w:sdt>
    </w:p>
    <w:p w14:paraId="4BAFAE45" w14:textId="50759952" w:rsidR="00DF373B" w:rsidRDefault="00DF373B" w:rsidP="00DF373B">
      <w:pPr>
        <w:tabs>
          <w:tab w:val="left" w:pos="1134"/>
        </w:tabs>
        <w:spacing w:before="120"/>
      </w:pPr>
      <w:r w:rsidRPr="00C11D88">
        <w:rPr>
          <w:b/>
          <w:bCs/>
          <w:sz w:val="20"/>
          <w:szCs w:val="20"/>
        </w:rPr>
        <w:t>Odpovědná osoba za náplň zahraniční mobility studenta</w:t>
      </w:r>
      <w:r>
        <w:tab/>
      </w:r>
      <w:sdt>
        <w:sdtPr>
          <w:id w:val="939493529"/>
          <w:placeholder>
            <w:docPart w:val="C8F98F391EDD4340AB125AF0EC80A65E"/>
          </w:placeholder>
          <w:showingPlcHdr/>
        </w:sdtPr>
        <w:sdtContent>
          <w:r w:rsidRPr="00DF1468">
            <w:rPr>
              <w:rStyle w:val="Zstupntext"/>
            </w:rPr>
            <w:t>Klikněte nebo klepněte sem a zadejte text.</w:t>
          </w:r>
        </w:sdtContent>
      </w:sdt>
    </w:p>
    <w:p w14:paraId="529D8756" w14:textId="7421B288" w:rsidR="00DF373B" w:rsidRDefault="00C11D88" w:rsidP="00C11D88">
      <w:pPr>
        <w:tabs>
          <w:tab w:val="left" w:pos="1134"/>
          <w:tab w:val="left" w:pos="1843"/>
        </w:tabs>
        <w:spacing w:before="120"/>
      </w:pPr>
      <w:r>
        <w:tab/>
      </w:r>
      <w:r w:rsidR="00DF373B">
        <w:t>E-mail:</w:t>
      </w:r>
      <w:r w:rsidR="00DF373B">
        <w:tab/>
      </w:r>
      <w:sdt>
        <w:sdtPr>
          <w:id w:val="-1717507632"/>
          <w:placeholder>
            <w:docPart w:val="8B395F64BD004D2D8A63964F8D109272"/>
          </w:placeholder>
          <w:showingPlcHdr/>
          <w:text/>
        </w:sdtPr>
        <w:sdtContent>
          <w:r w:rsidR="00DF373B" w:rsidRPr="00DF1468">
            <w:rPr>
              <w:rStyle w:val="Zstupntext"/>
            </w:rPr>
            <w:t>Klikněte nebo klepněte sem a zadejte text.</w:t>
          </w:r>
        </w:sdtContent>
      </w:sdt>
    </w:p>
    <w:p w14:paraId="058864A4" w14:textId="4BCB1174" w:rsidR="00DF373B" w:rsidRDefault="00C11D88" w:rsidP="00C11D88">
      <w:pPr>
        <w:tabs>
          <w:tab w:val="left" w:pos="1134"/>
          <w:tab w:val="left" w:pos="1843"/>
        </w:tabs>
        <w:spacing w:before="120"/>
      </w:pPr>
      <w:r>
        <w:tab/>
      </w:r>
      <w:r w:rsidR="00DF373B">
        <w:t>Tel:</w:t>
      </w:r>
      <w:r w:rsidR="00DF373B">
        <w:tab/>
      </w:r>
      <w:sdt>
        <w:sdtPr>
          <w:id w:val="-1939830054"/>
          <w:placeholder>
            <w:docPart w:val="F8E8015DB1F9462D8DB9EBE5B8F721FC"/>
          </w:placeholder>
          <w:showingPlcHdr/>
          <w:text/>
        </w:sdtPr>
        <w:sdtContent>
          <w:r w:rsidR="00DF373B" w:rsidRPr="00DF1468">
            <w:rPr>
              <w:rStyle w:val="Zstupntext"/>
            </w:rPr>
            <w:t>Klikněte nebo klepněte sem a zadejte text.</w:t>
          </w:r>
        </w:sdtContent>
      </w:sdt>
    </w:p>
    <w:p w14:paraId="3D5A9BEC" w14:textId="7B1CBDFB" w:rsidR="00DF373B" w:rsidRDefault="00DF373B" w:rsidP="008B4601">
      <w:pPr>
        <w:spacing w:before="360" w:after="120"/>
      </w:pPr>
      <w:r>
        <w:t>Potvrzujeme přijetí žádosti studenta</w:t>
      </w:r>
    </w:p>
    <w:p w14:paraId="611D35C8" w14:textId="34BA7094" w:rsidR="00DF373B" w:rsidRDefault="00DF373B" w:rsidP="00DF373B">
      <w:pPr>
        <w:spacing w:before="120" w:after="120"/>
      </w:pPr>
      <w:r>
        <w:t xml:space="preserve">Výše uvedený student je </w:t>
      </w:r>
    </w:p>
    <w:p w14:paraId="6CD500AD" w14:textId="2EC8EFA1" w:rsidR="00DF373B" w:rsidRDefault="00DF373B" w:rsidP="00DF373B">
      <w:pPr>
        <w:spacing w:after="120"/>
      </w:pPr>
      <w:r>
        <w:tab/>
      </w:r>
      <w:sdt>
        <w:sdtPr>
          <w:id w:val="-1980910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Předběžně přijat a náplň mobility bude zajištěna</w:t>
      </w:r>
    </w:p>
    <w:p w14:paraId="4287CDA8" w14:textId="7AAA1B7A" w:rsidR="00DF373B" w:rsidRPr="00EC2606" w:rsidRDefault="00DF373B" w:rsidP="00DF373B">
      <w:pPr>
        <w:spacing w:after="120"/>
      </w:pPr>
      <w:r>
        <w:tab/>
      </w:r>
      <w:sdt>
        <w:sdtPr>
          <w:id w:val="2761447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Nepřijat z důvodu</w:t>
      </w:r>
      <w:r>
        <w:tab/>
      </w:r>
    </w:p>
    <w:p w14:paraId="40A6D8C5" w14:textId="1D5908D6" w:rsidR="00DF373B" w:rsidRPr="00EC2606" w:rsidRDefault="00DF373B" w:rsidP="00C11D88">
      <w:pPr>
        <w:pBdr>
          <w:bottom w:val="single" w:sz="4" w:space="1" w:color="auto"/>
        </w:pBdr>
        <w:tabs>
          <w:tab w:val="left" w:pos="5387"/>
        </w:tabs>
        <w:spacing w:before="360"/>
      </w:pPr>
      <w:r>
        <w:t>Datum:</w:t>
      </w:r>
      <w:r>
        <w:tab/>
        <w:t>Podpis</w:t>
      </w:r>
    </w:p>
    <w:p w14:paraId="4BBE752B" w14:textId="6161B2D7" w:rsidR="00046517" w:rsidRDefault="00046517" w:rsidP="00C11D88">
      <w:pPr>
        <w:pStyle w:val="Nadpis1"/>
        <w:spacing w:before="360"/>
      </w:pPr>
      <w:r>
        <w:t>STANOVISKO VYSÍLAJÍCÍ INSTITUCE</w:t>
      </w:r>
    </w:p>
    <w:p w14:paraId="093B8D6A" w14:textId="4834D808" w:rsidR="00EC2606" w:rsidRPr="00C11D88" w:rsidRDefault="00C11D88" w:rsidP="00C11D88">
      <w:pPr>
        <w:spacing w:after="120"/>
        <w:rPr>
          <w:b/>
          <w:bCs/>
          <w:sz w:val="24"/>
          <w:szCs w:val="24"/>
        </w:rPr>
      </w:pPr>
      <w:r w:rsidRPr="00C11D88">
        <w:rPr>
          <w:b/>
          <w:bCs/>
          <w:sz w:val="24"/>
          <w:szCs w:val="24"/>
        </w:rPr>
        <w:t>Jihočeská univerzita v Českých Budějovicích, Zdravotně sociální fakulta</w:t>
      </w:r>
    </w:p>
    <w:p w14:paraId="6409ADA6" w14:textId="242C48B3" w:rsidR="00C11D88" w:rsidRDefault="00C11D88" w:rsidP="00C11D88">
      <w:pPr>
        <w:spacing w:after="120"/>
      </w:pPr>
      <w:r>
        <w:t>J. Boreckého 1167/27, 370 11 České Budějovice, Česká republika</w:t>
      </w:r>
    </w:p>
    <w:p w14:paraId="2BE6BC01" w14:textId="3A103DF2" w:rsidR="00C11D88" w:rsidRDefault="00C11D88" w:rsidP="00C11D88">
      <w:pPr>
        <w:tabs>
          <w:tab w:val="left" w:pos="2977"/>
        </w:tabs>
        <w:spacing w:after="120"/>
      </w:pPr>
      <w:r>
        <w:t xml:space="preserve">Proděkan pro zahraniční vztahy: </w:t>
      </w:r>
      <w:r>
        <w:tab/>
        <w:t>Mgr. František Dolák, Ph.D., MBA</w:t>
      </w:r>
    </w:p>
    <w:p w14:paraId="686721B4" w14:textId="1B1DA7D6" w:rsidR="00C11D88" w:rsidRDefault="00C11D88" w:rsidP="00C11D88">
      <w:pPr>
        <w:tabs>
          <w:tab w:val="left" w:pos="2977"/>
        </w:tabs>
        <w:spacing w:after="120"/>
      </w:pPr>
      <w:r>
        <w:t>Stanovisko proděkana:</w:t>
      </w:r>
    </w:p>
    <w:p w14:paraId="4D9EC610" w14:textId="77777777" w:rsidR="00C11D88" w:rsidRDefault="00C11D88" w:rsidP="00C11D88">
      <w:pPr>
        <w:spacing w:after="120"/>
      </w:pPr>
      <w:r>
        <w:tab/>
      </w:r>
      <w:sdt>
        <w:sdtPr>
          <w:id w:val="-15549244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Souhlasím se zahraniční mobilitou studenta</w:t>
      </w:r>
    </w:p>
    <w:p w14:paraId="589CEC34" w14:textId="17EC8551" w:rsidR="00C11D88" w:rsidRDefault="00C11D88" w:rsidP="00C11D88">
      <w:pPr>
        <w:spacing w:after="360"/>
      </w:pPr>
      <w:r>
        <w:tab/>
      </w:r>
      <w:sdt>
        <w:sdtPr>
          <w:id w:val="-17912019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ab/>
        <w:t>Nesouhlasím se zahraniční mobilitou studenta</w:t>
      </w:r>
    </w:p>
    <w:p w14:paraId="59C4BCD5" w14:textId="6B8D0DD8" w:rsidR="00DF373B" w:rsidRPr="00EC2606" w:rsidRDefault="00DF373B" w:rsidP="008B4601">
      <w:pPr>
        <w:pBdr>
          <w:bottom w:val="single" w:sz="4" w:space="1" w:color="auto"/>
        </w:pBdr>
        <w:tabs>
          <w:tab w:val="left" w:pos="5387"/>
        </w:tabs>
        <w:spacing w:before="480" w:after="360"/>
      </w:pPr>
      <w:r>
        <w:t>Datum:</w:t>
      </w:r>
      <w:r>
        <w:tab/>
        <w:t>Podpis</w:t>
      </w:r>
    </w:p>
    <w:sectPr w:rsidR="00DF373B" w:rsidRPr="00EC2606" w:rsidSect="00741A4F">
      <w:footerReference w:type="default" r:id="rId9"/>
      <w:headerReference w:type="first" r:id="rId10"/>
      <w:footerReference w:type="first" r:id="rId11"/>
      <w:pgSz w:w="11906" w:h="16838" w:code="9"/>
      <w:pgMar w:top="719" w:right="1225" w:bottom="719" w:left="1418" w:header="73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39DBE" w14:textId="77777777" w:rsidR="00F95111" w:rsidRDefault="00F95111" w:rsidP="00046517">
      <w:r>
        <w:separator/>
      </w:r>
    </w:p>
  </w:endnote>
  <w:endnote w:type="continuationSeparator" w:id="0">
    <w:p w14:paraId="448AB555" w14:textId="77777777" w:rsidR="00F95111" w:rsidRDefault="00F95111" w:rsidP="000465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ra Sans">
    <w:altName w:val="Times New Roman"/>
    <w:panose1 w:val="00000000000000000000"/>
    <w:charset w:val="00"/>
    <w:family w:val="modern"/>
    <w:notTrueType/>
    <w:pitch w:val="variable"/>
    <w:sig w:usb0="A000002F" w:usb1="1000207A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76461AC6-9DFE-4EFE-872E-4084C084AB8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20064E00-9B2D-4D37-BDE0-48002BE30A2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A91497F3-7BDF-438C-A036-EFB3AE0BD62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32F16C3E-306C-4350-84B6-FE3541CE623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94D13216-2E57-4E41-8BDF-1D71B9A8A6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FF0A4" w14:textId="7EEF85D0" w:rsidR="00C11D88" w:rsidRDefault="00C11D88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5ED6C48" wp14:editId="01BB75C4">
          <wp:simplePos x="0" y="0"/>
          <wp:positionH relativeFrom="column">
            <wp:posOffset>4175760</wp:posOffset>
          </wp:positionH>
          <wp:positionV relativeFrom="paragraph">
            <wp:posOffset>-312420</wp:posOffset>
          </wp:positionV>
          <wp:extent cx="1773831" cy="434340"/>
          <wp:effectExtent l="0" t="0" r="0" b="0"/>
          <wp:wrapNone/>
          <wp:docPr id="1363756991" name="Obrázek 1" descr="Obsah obrázku snímek obrazovky, Grafika, grafický design, kreslené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273934" name="Obrázek 1" descr="Obsah obrázku snímek obrazovky, Grafika, grafický design, kreslené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831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36C0B" w14:textId="77777777" w:rsidR="00871410" w:rsidRDefault="00871410" w:rsidP="00046517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39615F5" wp14:editId="6DF95135">
          <wp:simplePos x="0" y="0"/>
          <wp:positionH relativeFrom="column">
            <wp:posOffset>4497070</wp:posOffset>
          </wp:positionH>
          <wp:positionV relativeFrom="paragraph">
            <wp:posOffset>-4445</wp:posOffset>
          </wp:positionV>
          <wp:extent cx="1773831" cy="434340"/>
          <wp:effectExtent l="0" t="0" r="0" b="0"/>
          <wp:wrapNone/>
          <wp:docPr id="2105922496" name="Obrázek 1" descr="Obsah obrázku snímek obrazovky, Grafika, grafický design, kreslené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1273934" name="Obrázek 1" descr="Obsah obrázku snímek obrazovky, Grafika, grafický design, kreslené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831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A4D5E8" w14:textId="77777777" w:rsidR="00091066" w:rsidRDefault="00091066" w:rsidP="0004651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601A9" w14:textId="77777777" w:rsidR="00F95111" w:rsidRDefault="00F95111" w:rsidP="00046517">
      <w:r>
        <w:separator/>
      </w:r>
    </w:p>
  </w:footnote>
  <w:footnote w:type="continuationSeparator" w:id="0">
    <w:p w14:paraId="6E8DBDAE" w14:textId="77777777" w:rsidR="00F95111" w:rsidRDefault="00F95111" w:rsidP="00046517">
      <w:r>
        <w:continuationSeparator/>
      </w:r>
    </w:p>
  </w:footnote>
  <w:footnote w:id="1">
    <w:p w14:paraId="49AA1BA8" w14:textId="765E716A" w:rsidR="001E5741" w:rsidRDefault="001E574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1E5741">
        <w:rPr>
          <w:sz w:val="16"/>
          <w:szCs w:val="16"/>
        </w:rPr>
        <w:t>Na základě hodnotící škály CEFR: https://www.coe.int/en/web/common-european-framework-reference-languages/level-descriptions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67" w:type="dxa"/>
      <w:tblInd w:w="-459" w:type="dxa"/>
      <w:tblLayout w:type="fixed"/>
      <w:tblLook w:val="04A0" w:firstRow="1" w:lastRow="0" w:firstColumn="1" w:lastColumn="0" w:noHBand="0" w:noVBand="1"/>
    </w:tblPr>
    <w:tblGrid>
      <w:gridCol w:w="6927"/>
      <w:gridCol w:w="3240"/>
    </w:tblGrid>
    <w:tr w:rsidR="00091066" w:rsidRPr="00553571" w14:paraId="36318AF9" w14:textId="77777777">
      <w:tc>
        <w:tcPr>
          <w:tcW w:w="6927" w:type="dxa"/>
        </w:tcPr>
        <w:p w14:paraId="1F2F2E61" w14:textId="77777777" w:rsidR="00091066" w:rsidRDefault="007E1154" w:rsidP="00046517">
          <w:pPr>
            <w:pStyle w:val="Zhlav"/>
          </w:pPr>
          <w:r>
            <w:rPr>
              <w:noProof/>
            </w:rPr>
            <w:drawing>
              <wp:inline distT="0" distB="0" distL="0" distR="0" wp14:anchorId="6DF32CA2" wp14:editId="2504266F">
                <wp:extent cx="3677920" cy="563880"/>
                <wp:effectExtent l="0" t="0" r="0" b="7620"/>
                <wp:docPr id="156960381" name="Obrázek 156960381" descr="C:\Users\Kopecka\AppData\Local\Temp\ZSF_JU_RGB_POSITIVE new 201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opecka\AppData\Local\Temp\ZSF_JU_RGB_POSITIVE new 2016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7792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0" w:type="dxa"/>
        </w:tcPr>
        <w:p w14:paraId="4C5E1B7E" w14:textId="5AD324FD" w:rsidR="00046517" w:rsidRPr="00046517" w:rsidRDefault="00046517" w:rsidP="00046517">
          <w:pPr>
            <w:jc w:val="right"/>
            <w:rPr>
              <w:b/>
              <w:bCs/>
              <w:color w:val="0070C0"/>
              <w:sz w:val="24"/>
              <w:szCs w:val="24"/>
            </w:rPr>
          </w:pPr>
          <w:r w:rsidRPr="00046517">
            <w:rPr>
              <w:b/>
              <w:bCs/>
              <w:color w:val="0070C0"/>
              <w:sz w:val="24"/>
              <w:szCs w:val="24"/>
            </w:rPr>
            <w:t xml:space="preserve">ŽÁDOST </w:t>
          </w:r>
        </w:p>
        <w:p w14:paraId="4327F936" w14:textId="77777777" w:rsidR="00046517" w:rsidRPr="00046517" w:rsidRDefault="00046517" w:rsidP="00046517">
          <w:pPr>
            <w:jc w:val="right"/>
            <w:rPr>
              <w:b/>
              <w:bCs/>
              <w:color w:val="0070C0"/>
              <w:sz w:val="24"/>
              <w:szCs w:val="24"/>
            </w:rPr>
          </w:pPr>
          <w:r w:rsidRPr="00046517">
            <w:rPr>
              <w:b/>
              <w:bCs/>
              <w:color w:val="0070C0"/>
              <w:sz w:val="24"/>
              <w:szCs w:val="24"/>
            </w:rPr>
            <w:t xml:space="preserve">o zahraniční mobilitu </w:t>
          </w:r>
        </w:p>
        <w:p w14:paraId="23DED22B" w14:textId="51519E05" w:rsidR="00091066" w:rsidRPr="00690146" w:rsidRDefault="00046517" w:rsidP="00046517">
          <w:pPr>
            <w:jc w:val="right"/>
          </w:pPr>
          <w:r w:rsidRPr="00046517">
            <w:rPr>
              <w:b/>
              <w:bCs/>
              <w:color w:val="0070C0"/>
              <w:sz w:val="24"/>
              <w:szCs w:val="24"/>
            </w:rPr>
            <w:t>v rámci doktorského studia</w:t>
          </w:r>
        </w:p>
      </w:tc>
    </w:tr>
  </w:tbl>
  <w:p w14:paraId="0C6F7A85" w14:textId="77777777" w:rsidR="00091066" w:rsidRDefault="00091066" w:rsidP="0004651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43523"/>
    <w:multiLevelType w:val="multilevel"/>
    <w:tmpl w:val="995A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9898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517"/>
    <w:rsid w:val="000028BE"/>
    <w:rsid w:val="00010767"/>
    <w:rsid w:val="0002716A"/>
    <w:rsid w:val="000371A4"/>
    <w:rsid w:val="0004181F"/>
    <w:rsid w:val="0004580B"/>
    <w:rsid w:val="000462AD"/>
    <w:rsid w:val="00046517"/>
    <w:rsid w:val="00051609"/>
    <w:rsid w:val="00051E5A"/>
    <w:rsid w:val="000540A0"/>
    <w:rsid w:val="0005696A"/>
    <w:rsid w:val="00060D45"/>
    <w:rsid w:val="000648A5"/>
    <w:rsid w:val="00064AF1"/>
    <w:rsid w:val="0006557F"/>
    <w:rsid w:val="00065A25"/>
    <w:rsid w:val="00071E0F"/>
    <w:rsid w:val="00081D3B"/>
    <w:rsid w:val="00083E84"/>
    <w:rsid w:val="00086232"/>
    <w:rsid w:val="0008728E"/>
    <w:rsid w:val="00090803"/>
    <w:rsid w:val="00091066"/>
    <w:rsid w:val="00096912"/>
    <w:rsid w:val="000A2B6A"/>
    <w:rsid w:val="000A6CD8"/>
    <w:rsid w:val="000C065B"/>
    <w:rsid w:val="000D285C"/>
    <w:rsid w:val="000D5547"/>
    <w:rsid w:val="000D609D"/>
    <w:rsid w:val="000D697C"/>
    <w:rsid w:val="000E269D"/>
    <w:rsid w:val="000E2FBC"/>
    <w:rsid w:val="000E3D6C"/>
    <w:rsid w:val="000E3EA0"/>
    <w:rsid w:val="000E4268"/>
    <w:rsid w:val="000E5394"/>
    <w:rsid w:val="000E5A23"/>
    <w:rsid w:val="000E773F"/>
    <w:rsid w:val="000F2A9E"/>
    <w:rsid w:val="000F30E8"/>
    <w:rsid w:val="000F4B16"/>
    <w:rsid w:val="000F6680"/>
    <w:rsid w:val="0010211C"/>
    <w:rsid w:val="00105F68"/>
    <w:rsid w:val="001075ED"/>
    <w:rsid w:val="0011210E"/>
    <w:rsid w:val="00112A7D"/>
    <w:rsid w:val="00113295"/>
    <w:rsid w:val="00115225"/>
    <w:rsid w:val="00115F9D"/>
    <w:rsid w:val="00116118"/>
    <w:rsid w:val="001235BD"/>
    <w:rsid w:val="00123830"/>
    <w:rsid w:val="00132E38"/>
    <w:rsid w:val="00134583"/>
    <w:rsid w:val="00134ADA"/>
    <w:rsid w:val="00140EC9"/>
    <w:rsid w:val="00141726"/>
    <w:rsid w:val="00146D7F"/>
    <w:rsid w:val="001478DB"/>
    <w:rsid w:val="00151E27"/>
    <w:rsid w:val="0015229D"/>
    <w:rsid w:val="001529E1"/>
    <w:rsid w:val="00157D25"/>
    <w:rsid w:val="00162A80"/>
    <w:rsid w:val="00164259"/>
    <w:rsid w:val="00167414"/>
    <w:rsid w:val="001676AA"/>
    <w:rsid w:val="001753C6"/>
    <w:rsid w:val="00175A16"/>
    <w:rsid w:val="00176D34"/>
    <w:rsid w:val="001778E1"/>
    <w:rsid w:val="00181D0A"/>
    <w:rsid w:val="00185C07"/>
    <w:rsid w:val="0019048D"/>
    <w:rsid w:val="001A2E21"/>
    <w:rsid w:val="001A2F7F"/>
    <w:rsid w:val="001A48D9"/>
    <w:rsid w:val="001A5CA0"/>
    <w:rsid w:val="001A646C"/>
    <w:rsid w:val="001B0928"/>
    <w:rsid w:val="001B318A"/>
    <w:rsid w:val="001B3C9A"/>
    <w:rsid w:val="001B7A19"/>
    <w:rsid w:val="001C2361"/>
    <w:rsid w:val="001C538B"/>
    <w:rsid w:val="001C686F"/>
    <w:rsid w:val="001C7BAF"/>
    <w:rsid w:val="001D222C"/>
    <w:rsid w:val="001E335B"/>
    <w:rsid w:val="001E5741"/>
    <w:rsid w:val="001E5BAA"/>
    <w:rsid w:val="001E6134"/>
    <w:rsid w:val="001E688B"/>
    <w:rsid w:val="001F0D8D"/>
    <w:rsid w:val="001F1B98"/>
    <w:rsid w:val="001F1EFD"/>
    <w:rsid w:val="001F2968"/>
    <w:rsid w:val="001F5278"/>
    <w:rsid w:val="002016E5"/>
    <w:rsid w:val="00205708"/>
    <w:rsid w:val="0020666F"/>
    <w:rsid w:val="00210AD0"/>
    <w:rsid w:val="002116AA"/>
    <w:rsid w:val="00214FE7"/>
    <w:rsid w:val="002156C0"/>
    <w:rsid w:val="00223DBD"/>
    <w:rsid w:val="00226A96"/>
    <w:rsid w:val="0023178C"/>
    <w:rsid w:val="00233724"/>
    <w:rsid w:val="00235D75"/>
    <w:rsid w:val="00245AC1"/>
    <w:rsid w:val="002549FE"/>
    <w:rsid w:val="002576AF"/>
    <w:rsid w:val="00260646"/>
    <w:rsid w:val="00272153"/>
    <w:rsid w:val="00275E5E"/>
    <w:rsid w:val="00275F85"/>
    <w:rsid w:val="002762CE"/>
    <w:rsid w:val="00280FB7"/>
    <w:rsid w:val="00282326"/>
    <w:rsid w:val="00287B2B"/>
    <w:rsid w:val="002900E2"/>
    <w:rsid w:val="002917AB"/>
    <w:rsid w:val="002953F0"/>
    <w:rsid w:val="002A31E3"/>
    <w:rsid w:val="002B0501"/>
    <w:rsid w:val="002C12D0"/>
    <w:rsid w:val="002C2030"/>
    <w:rsid w:val="002C4E0B"/>
    <w:rsid w:val="002C6FBF"/>
    <w:rsid w:val="002D0109"/>
    <w:rsid w:val="002D074E"/>
    <w:rsid w:val="002E552F"/>
    <w:rsid w:val="002E577E"/>
    <w:rsid w:val="002F00A0"/>
    <w:rsid w:val="002F12F3"/>
    <w:rsid w:val="002F4D9B"/>
    <w:rsid w:val="00306121"/>
    <w:rsid w:val="00312D3B"/>
    <w:rsid w:val="0031375E"/>
    <w:rsid w:val="00313A5D"/>
    <w:rsid w:val="00315A39"/>
    <w:rsid w:val="003226E0"/>
    <w:rsid w:val="00323F00"/>
    <w:rsid w:val="0032463B"/>
    <w:rsid w:val="0032672B"/>
    <w:rsid w:val="00331187"/>
    <w:rsid w:val="00334ECE"/>
    <w:rsid w:val="00337F23"/>
    <w:rsid w:val="0034123C"/>
    <w:rsid w:val="00341384"/>
    <w:rsid w:val="00352C14"/>
    <w:rsid w:val="0035566B"/>
    <w:rsid w:val="00367112"/>
    <w:rsid w:val="00376BAD"/>
    <w:rsid w:val="00377BD2"/>
    <w:rsid w:val="003800E5"/>
    <w:rsid w:val="003822CC"/>
    <w:rsid w:val="00384E82"/>
    <w:rsid w:val="003875BD"/>
    <w:rsid w:val="003926ED"/>
    <w:rsid w:val="0039538A"/>
    <w:rsid w:val="00397F38"/>
    <w:rsid w:val="003A0433"/>
    <w:rsid w:val="003A2375"/>
    <w:rsid w:val="003A541D"/>
    <w:rsid w:val="003A5636"/>
    <w:rsid w:val="003B2FFB"/>
    <w:rsid w:val="003B7F10"/>
    <w:rsid w:val="003C483D"/>
    <w:rsid w:val="003C72FB"/>
    <w:rsid w:val="003D17B7"/>
    <w:rsid w:val="003D38BD"/>
    <w:rsid w:val="003D48DB"/>
    <w:rsid w:val="003E2997"/>
    <w:rsid w:val="003E79C4"/>
    <w:rsid w:val="003F4A70"/>
    <w:rsid w:val="0040134A"/>
    <w:rsid w:val="00410582"/>
    <w:rsid w:val="0041207B"/>
    <w:rsid w:val="00413EE3"/>
    <w:rsid w:val="004157E9"/>
    <w:rsid w:val="00423526"/>
    <w:rsid w:val="004310D9"/>
    <w:rsid w:val="004372E4"/>
    <w:rsid w:val="004377F5"/>
    <w:rsid w:val="00437BB7"/>
    <w:rsid w:val="004422A7"/>
    <w:rsid w:val="00445123"/>
    <w:rsid w:val="004470C6"/>
    <w:rsid w:val="00450AFD"/>
    <w:rsid w:val="00453CDD"/>
    <w:rsid w:val="00460D09"/>
    <w:rsid w:val="0046320B"/>
    <w:rsid w:val="00464917"/>
    <w:rsid w:val="00472FC7"/>
    <w:rsid w:val="00475DB3"/>
    <w:rsid w:val="00476282"/>
    <w:rsid w:val="00482B67"/>
    <w:rsid w:val="00494991"/>
    <w:rsid w:val="00496697"/>
    <w:rsid w:val="004A1A6F"/>
    <w:rsid w:val="004B026C"/>
    <w:rsid w:val="004B304A"/>
    <w:rsid w:val="004B3B5C"/>
    <w:rsid w:val="004B3D97"/>
    <w:rsid w:val="004B7B31"/>
    <w:rsid w:val="004C0BC2"/>
    <w:rsid w:val="004C65B1"/>
    <w:rsid w:val="004D5027"/>
    <w:rsid w:val="004E0E7A"/>
    <w:rsid w:val="004E20EB"/>
    <w:rsid w:val="004E3A32"/>
    <w:rsid w:val="004E4ACD"/>
    <w:rsid w:val="004E503C"/>
    <w:rsid w:val="004E54E7"/>
    <w:rsid w:val="004E58F9"/>
    <w:rsid w:val="004E6E4E"/>
    <w:rsid w:val="004E71C7"/>
    <w:rsid w:val="004F027B"/>
    <w:rsid w:val="004F4A92"/>
    <w:rsid w:val="00503036"/>
    <w:rsid w:val="00503456"/>
    <w:rsid w:val="00505019"/>
    <w:rsid w:val="00507371"/>
    <w:rsid w:val="0050777A"/>
    <w:rsid w:val="00513AA9"/>
    <w:rsid w:val="00513B23"/>
    <w:rsid w:val="005218E0"/>
    <w:rsid w:val="0052271D"/>
    <w:rsid w:val="005350BA"/>
    <w:rsid w:val="00535F82"/>
    <w:rsid w:val="00536A28"/>
    <w:rsid w:val="00541839"/>
    <w:rsid w:val="00541EB1"/>
    <w:rsid w:val="005427F9"/>
    <w:rsid w:val="00542F3B"/>
    <w:rsid w:val="00553571"/>
    <w:rsid w:val="00554B63"/>
    <w:rsid w:val="00555C6E"/>
    <w:rsid w:val="00564267"/>
    <w:rsid w:val="0057090F"/>
    <w:rsid w:val="005738AF"/>
    <w:rsid w:val="00573F4A"/>
    <w:rsid w:val="005750EE"/>
    <w:rsid w:val="005761DD"/>
    <w:rsid w:val="00576FFB"/>
    <w:rsid w:val="00580506"/>
    <w:rsid w:val="00582B76"/>
    <w:rsid w:val="005902B3"/>
    <w:rsid w:val="005915EF"/>
    <w:rsid w:val="005A2703"/>
    <w:rsid w:val="005A7019"/>
    <w:rsid w:val="005B56FF"/>
    <w:rsid w:val="005C4B01"/>
    <w:rsid w:val="005C5613"/>
    <w:rsid w:val="005D178D"/>
    <w:rsid w:val="005D3EF3"/>
    <w:rsid w:val="005D4200"/>
    <w:rsid w:val="005F0351"/>
    <w:rsid w:val="005F16BE"/>
    <w:rsid w:val="005F18BE"/>
    <w:rsid w:val="005F3999"/>
    <w:rsid w:val="005F3E9F"/>
    <w:rsid w:val="005F54D4"/>
    <w:rsid w:val="005F64D1"/>
    <w:rsid w:val="00602078"/>
    <w:rsid w:val="00604574"/>
    <w:rsid w:val="006108B3"/>
    <w:rsid w:val="0061339B"/>
    <w:rsid w:val="00616801"/>
    <w:rsid w:val="00623F64"/>
    <w:rsid w:val="00624417"/>
    <w:rsid w:val="0062577C"/>
    <w:rsid w:val="006301E2"/>
    <w:rsid w:val="00630547"/>
    <w:rsid w:val="00630725"/>
    <w:rsid w:val="0063340A"/>
    <w:rsid w:val="00634F3D"/>
    <w:rsid w:val="00636428"/>
    <w:rsid w:val="00643CFA"/>
    <w:rsid w:val="00654EC6"/>
    <w:rsid w:val="00670551"/>
    <w:rsid w:val="00671107"/>
    <w:rsid w:val="00673020"/>
    <w:rsid w:val="006779E6"/>
    <w:rsid w:val="0068504A"/>
    <w:rsid w:val="00685D66"/>
    <w:rsid w:val="00690146"/>
    <w:rsid w:val="006915F0"/>
    <w:rsid w:val="00697BEE"/>
    <w:rsid w:val="006A44E0"/>
    <w:rsid w:val="006A62C3"/>
    <w:rsid w:val="006A79A2"/>
    <w:rsid w:val="006B1408"/>
    <w:rsid w:val="006B478A"/>
    <w:rsid w:val="006D0F58"/>
    <w:rsid w:val="006E10A1"/>
    <w:rsid w:val="006E2E78"/>
    <w:rsid w:val="006E3257"/>
    <w:rsid w:val="006E4A96"/>
    <w:rsid w:val="006E6E41"/>
    <w:rsid w:val="006F0714"/>
    <w:rsid w:val="006F0DC6"/>
    <w:rsid w:val="006F1AEE"/>
    <w:rsid w:val="006F4985"/>
    <w:rsid w:val="006F7F81"/>
    <w:rsid w:val="00707760"/>
    <w:rsid w:val="00713A91"/>
    <w:rsid w:val="0071405B"/>
    <w:rsid w:val="007156DC"/>
    <w:rsid w:val="00715818"/>
    <w:rsid w:val="00720E22"/>
    <w:rsid w:val="0072281F"/>
    <w:rsid w:val="00731978"/>
    <w:rsid w:val="00736FF0"/>
    <w:rsid w:val="007378D6"/>
    <w:rsid w:val="00741A4F"/>
    <w:rsid w:val="00742EF2"/>
    <w:rsid w:val="00756A0B"/>
    <w:rsid w:val="00766CA0"/>
    <w:rsid w:val="0077412B"/>
    <w:rsid w:val="0077664C"/>
    <w:rsid w:val="00777F51"/>
    <w:rsid w:val="00780586"/>
    <w:rsid w:val="007830E7"/>
    <w:rsid w:val="00783D49"/>
    <w:rsid w:val="007864A0"/>
    <w:rsid w:val="00790921"/>
    <w:rsid w:val="007953C9"/>
    <w:rsid w:val="007A3061"/>
    <w:rsid w:val="007A4CFB"/>
    <w:rsid w:val="007A734D"/>
    <w:rsid w:val="007B04F3"/>
    <w:rsid w:val="007B45B3"/>
    <w:rsid w:val="007B7BDE"/>
    <w:rsid w:val="007C20D2"/>
    <w:rsid w:val="007C4D09"/>
    <w:rsid w:val="007C628A"/>
    <w:rsid w:val="007D38CD"/>
    <w:rsid w:val="007D5369"/>
    <w:rsid w:val="007D5493"/>
    <w:rsid w:val="007E0CB1"/>
    <w:rsid w:val="007E1154"/>
    <w:rsid w:val="007E196C"/>
    <w:rsid w:val="007E7E4A"/>
    <w:rsid w:val="007F15F0"/>
    <w:rsid w:val="007F41E5"/>
    <w:rsid w:val="00800247"/>
    <w:rsid w:val="0080144F"/>
    <w:rsid w:val="00810923"/>
    <w:rsid w:val="0081789C"/>
    <w:rsid w:val="00822FE7"/>
    <w:rsid w:val="00832E9C"/>
    <w:rsid w:val="0083459A"/>
    <w:rsid w:val="008348C0"/>
    <w:rsid w:val="008421A5"/>
    <w:rsid w:val="008422D3"/>
    <w:rsid w:val="00846264"/>
    <w:rsid w:val="0084746A"/>
    <w:rsid w:val="00847727"/>
    <w:rsid w:val="00847AB0"/>
    <w:rsid w:val="00851A61"/>
    <w:rsid w:val="00852C8F"/>
    <w:rsid w:val="0085683F"/>
    <w:rsid w:val="0085725A"/>
    <w:rsid w:val="008579A8"/>
    <w:rsid w:val="008604EE"/>
    <w:rsid w:val="008607B1"/>
    <w:rsid w:val="0086780B"/>
    <w:rsid w:val="008705A3"/>
    <w:rsid w:val="00871410"/>
    <w:rsid w:val="008733F7"/>
    <w:rsid w:val="00884040"/>
    <w:rsid w:val="00887984"/>
    <w:rsid w:val="00891A63"/>
    <w:rsid w:val="00896D2A"/>
    <w:rsid w:val="008A05F6"/>
    <w:rsid w:val="008A5A23"/>
    <w:rsid w:val="008B3075"/>
    <w:rsid w:val="008B4601"/>
    <w:rsid w:val="008D04DD"/>
    <w:rsid w:val="008D0EC0"/>
    <w:rsid w:val="008D58F0"/>
    <w:rsid w:val="008D698E"/>
    <w:rsid w:val="008E13B5"/>
    <w:rsid w:val="008E7BC7"/>
    <w:rsid w:val="008F3193"/>
    <w:rsid w:val="00903260"/>
    <w:rsid w:val="00904719"/>
    <w:rsid w:val="00905742"/>
    <w:rsid w:val="00905A5E"/>
    <w:rsid w:val="009122FE"/>
    <w:rsid w:val="00914B9E"/>
    <w:rsid w:val="0092317D"/>
    <w:rsid w:val="00925FA7"/>
    <w:rsid w:val="00932497"/>
    <w:rsid w:val="00935DBA"/>
    <w:rsid w:val="009443DE"/>
    <w:rsid w:val="00956891"/>
    <w:rsid w:val="00957543"/>
    <w:rsid w:val="009621B5"/>
    <w:rsid w:val="00962498"/>
    <w:rsid w:val="00963C6B"/>
    <w:rsid w:val="009709C0"/>
    <w:rsid w:val="0097236F"/>
    <w:rsid w:val="0097431D"/>
    <w:rsid w:val="009743D3"/>
    <w:rsid w:val="0097717E"/>
    <w:rsid w:val="00980ABA"/>
    <w:rsid w:val="00983C63"/>
    <w:rsid w:val="0098401D"/>
    <w:rsid w:val="00986569"/>
    <w:rsid w:val="00995618"/>
    <w:rsid w:val="009957EA"/>
    <w:rsid w:val="009A2596"/>
    <w:rsid w:val="009A6A6D"/>
    <w:rsid w:val="009B7CF0"/>
    <w:rsid w:val="009C2FEC"/>
    <w:rsid w:val="009C6A05"/>
    <w:rsid w:val="009D06E9"/>
    <w:rsid w:val="009D105B"/>
    <w:rsid w:val="009D69A0"/>
    <w:rsid w:val="009D6FB0"/>
    <w:rsid w:val="009E44D1"/>
    <w:rsid w:val="009E4E9E"/>
    <w:rsid w:val="009E5C85"/>
    <w:rsid w:val="009F02B8"/>
    <w:rsid w:val="009F1755"/>
    <w:rsid w:val="009F1845"/>
    <w:rsid w:val="009F23E6"/>
    <w:rsid w:val="009F4CA7"/>
    <w:rsid w:val="009F54C1"/>
    <w:rsid w:val="009F7090"/>
    <w:rsid w:val="00A01413"/>
    <w:rsid w:val="00A01610"/>
    <w:rsid w:val="00A16699"/>
    <w:rsid w:val="00A20802"/>
    <w:rsid w:val="00A2121D"/>
    <w:rsid w:val="00A21D62"/>
    <w:rsid w:val="00A41672"/>
    <w:rsid w:val="00A431EA"/>
    <w:rsid w:val="00A51A20"/>
    <w:rsid w:val="00A535F9"/>
    <w:rsid w:val="00A57102"/>
    <w:rsid w:val="00A57BBF"/>
    <w:rsid w:val="00A72489"/>
    <w:rsid w:val="00A74083"/>
    <w:rsid w:val="00A805E3"/>
    <w:rsid w:val="00A820AE"/>
    <w:rsid w:val="00A85A32"/>
    <w:rsid w:val="00A92236"/>
    <w:rsid w:val="00A93713"/>
    <w:rsid w:val="00A93E15"/>
    <w:rsid w:val="00A9404B"/>
    <w:rsid w:val="00A973F6"/>
    <w:rsid w:val="00AA3B61"/>
    <w:rsid w:val="00AA5387"/>
    <w:rsid w:val="00AB0701"/>
    <w:rsid w:val="00AB09FF"/>
    <w:rsid w:val="00AB2EAD"/>
    <w:rsid w:val="00AB690C"/>
    <w:rsid w:val="00AD6869"/>
    <w:rsid w:val="00AD791A"/>
    <w:rsid w:val="00AE175D"/>
    <w:rsid w:val="00AE60C0"/>
    <w:rsid w:val="00AF309F"/>
    <w:rsid w:val="00B01D82"/>
    <w:rsid w:val="00B02F83"/>
    <w:rsid w:val="00B041E2"/>
    <w:rsid w:val="00B0506D"/>
    <w:rsid w:val="00B058A7"/>
    <w:rsid w:val="00B07C16"/>
    <w:rsid w:val="00B15B71"/>
    <w:rsid w:val="00B17F0F"/>
    <w:rsid w:val="00B25776"/>
    <w:rsid w:val="00B26EEA"/>
    <w:rsid w:val="00B340F0"/>
    <w:rsid w:val="00B349F3"/>
    <w:rsid w:val="00B36125"/>
    <w:rsid w:val="00B4105F"/>
    <w:rsid w:val="00B43C04"/>
    <w:rsid w:val="00B44227"/>
    <w:rsid w:val="00B45208"/>
    <w:rsid w:val="00B46731"/>
    <w:rsid w:val="00B46A0C"/>
    <w:rsid w:val="00B565CA"/>
    <w:rsid w:val="00B61592"/>
    <w:rsid w:val="00B63B8C"/>
    <w:rsid w:val="00B678B9"/>
    <w:rsid w:val="00B67AA5"/>
    <w:rsid w:val="00B71992"/>
    <w:rsid w:val="00B721B7"/>
    <w:rsid w:val="00B770D2"/>
    <w:rsid w:val="00B869F8"/>
    <w:rsid w:val="00B86E9E"/>
    <w:rsid w:val="00B96692"/>
    <w:rsid w:val="00B97526"/>
    <w:rsid w:val="00BA3CD3"/>
    <w:rsid w:val="00BB088C"/>
    <w:rsid w:val="00BC7825"/>
    <w:rsid w:val="00BE007A"/>
    <w:rsid w:val="00BE14EE"/>
    <w:rsid w:val="00BE30B9"/>
    <w:rsid w:val="00BF0A72"/>
    <w:rsid w:val="00BF202A"/>
    <w:rsid w:val="00BF2C91"/>
    <w:rsid w:val="00BF4069"/>
    <w:rsid w:val="00BF7981"/>
    <w:rsid w:val="00C00AF9"/>
    <w:rsid w:val="00C01863"/>
    <w:rsid w:val="00C07DCC"/>
    <w:rsid w:val="00C11D88"/>
    <w:rsid w:val="00C14D19"/>
    <w:rsid w:val="00C163A8"/>
    <w:rsid w:val="00C20ABE"/>
    <w:rsid w:val="00C236EE"/>
    <w:rsid w:val="00C276C9"/>
    <w:rsid w:val="00C32B75"/>
    <w:rsid w:val="00C37236"/>
    <w:rsid w:val="00C37CCD"/>
    <w:rsid w:val="00C404BC"/>
    <w:rsid w:val="00C44A23"/>
    <w:rsid w:val="00C45BAE"/>
    <w:rsid w:val="00C469B9"/>
    <w:rsid w:val="00C47F26"/>
    <w:rsid w:val="00C53386"/>
    <w:rsid w:val="00C71DBD"/>
    <w:rsid w:val="00C737E6"/>
    <w:rsid w:val="00C81712"/>
    <w:rsid w:val="00C84113"/>
    <w:rsid w:val="00C8570F"/>
    <w:rsid w:val="00C85B3D"/>
    <w:rsid w:val="00C87BD7"/>
    <w:rsid w:val="00C91F2C"/>
    <w:rsid w:val="00CB1CB8"/>
    <w:rsid w:val="00CB29AE"/>
    <w:rsid w:val="00CB4FE5"/>
    <w:rsid w:val="00CC71F7"/>
    <w:rsid w:val="00CC7EF3"/>
    <w:rsid w:val="00CD2922"/>
    <w:rsid w:val="00CD3E7F"/>
    <w:rsid w:val="00CD4802"/>
    <w:rsid w:val="00CD5245"/>
    <w:rsid w:val="00CD611F"/>
    <w:rsid w:val="00CE1341"/>
    <w:rsid w:val="00CE1DE3"/>
    <w:rsid w:val="00CF18AB"/>
    <w:rsid w:val="00CF4FBE"/>
    <w:rsid w:val="00CF5D9A"/>
    <w:rsid w:val="00D005AA"/>
    <w:rsid w:val="00D02D98"/>
    <w:rsid w:val="00D06C4E"/>
    <w:rsid w:val="00D11614"/>
    <w:rsid w:val="00D12F02"/>
    <w:rsid w:val="00D231A6"/>
    <w:rsid w:val="00D25675"/>
    <w:rsid w:val="00D26E3E"/>
    <w:rsid w:val="00D45380"/>
    <w:rsid w:val="00D46315"/>
    <w:rsid w:val="00D521A8"/>
    <w:rsid w:val="00D5225D"/>
    <w:rsid w:val="00D53D73"/>
    <w:rsid w:val="00D5636B"/>
    <w:rsid w:val="00D578B0"/>
    <w:rsid w:val="00D60E77"/>
    <w:rsid w:val="00D65228"/>
    <w:rsid w:val="00D67E6E"/>
    <w:rsid w:val="00D7028E"/>
    <w:rsid w:val="00D73075"/>
    <w:rsid w:val="00D76B2D"/>
    <w:rsid w:val="00D86BCC"/>
    <w:rsid w:val="00D90396"/>
    <w:rsid w:val="00D90628"/>
    <w:rsid w:val="00D94BDB"/>
    <w:rsid w:val="00D956AA"/>
    <w:rsid w:val="00DA2703"/>
    <w:rsid w:val="00DA33E5"/>
    <w:rsid w:val="00DA5297"/>
    <w:rsid w:val="00DA531B"/>
    <w:rsid w:val="00DA5F69"/>
    <w:rsid w:val="00DB3C95"/>
    <w:rsid w:val="00DB5195"/>
    <w:rsid w:val="00DC078B"/>
    <w:rsid w:val="00DC1F8A"/>
    <w:rsid w:val="00DC4287"/>
    <w:rsid w:val="00DC7710"/>
    <w:rsid w:val="00DC7AFE"/>
    <w:rsid w:val="00DD1433"/>
    <w:rsid w:val="00DD3879"/>
    <w:rsid w:val="00DE0F3A"/>
    <w:rsid w:val="00DE4DF2"/>
    <w:rsid w:val="00DF199A"/>
    <w:rsid w:val="00DF373B"/>
    <w:rsid w:val="00DF5E53"/>
    <w:rsid w:val="00DF5F4B"/>
    <w:rsid w:val="00E03F9F"/>
    <w:rsid w:val="00E047FA"/>
    <w:rsid w:val="00E0593F"/>
    <w:rsid w:val="00E07B5F"/>
    <w:rsid w:val="00E107F3"/>
    <w:rsid w:val="00E10EA8"/>
    <w:rsid w:val="00E119DC"/>
    <w:rsid w:val="00E12319"/>
    <w:rsid w:val="00E15CEA"/>
    <w:rsid w:val="00E21D35"/>
    <w:rsid w:val="00E26737"/>
    <w:rsid w:val="00E26CE1"/>
    <w:rsid w:val="00E27A60"/>
    <w:rsid w:val="00E31199"/>
    <w:rsid w:val="00E35465"/>
    <w:rsid w:val="00E36402"/>
    <w:rsid w:val="00E405D8"/>
    <w:rsid w:val="00E40788"/>
    <w:rsid w:val="00E410CB"/>
    <w:rsid w:val="00E42D7E"/>
    <w:rsid w:val="00E435B3"/>
    <w:rsid w:val="00E46FE0"/>
    <w:rsid w:val="00E539CC"/>
    <w:rsid w:val="00E541BC"/>
    <w:rsid w:val="00E57D28"/>
    <w:rsid w:val="00E57EED"/>
    <w:rsid w:val="00E64F8E"/>
    <w:rsid w:val="00E74176"/>
    <w:rsid w:val="00E847F5"/>
    <w:rsid w:val="00E96837"/>
    <w:rsid w:val="00EA2F40"/>
    <w:rsid w:val="00EA7929"/>
    <w:rsid w:val="00EB0B0B"/>
    <w:rsid w:val="00EB7113"/>
    <w:rsid w:val="00EC2549"/>
    <w:rsid w:val="00EC2606"/>
    <w:rsid w:val="00EC365A"/>
    <w:rsid w:val="00EC5FDD"/>
    <w:rsid w:val="00ED3CF4"/>
    <w:rsid w:val="00ED5CEB"/>
    <w:rsid w:val="00ED5ED0"/>
    <w:rsid w:val="00EE1C21"/>
    <w:rsid w:val="00EE73F8"/>
    <w:rsid w:val="00EF4FFF"/>
    <w:rsid w:val="00EF5CA4"/>
    <w:rsid w:val="00EF6C3C"/>
    <w:rsid w:val="00F016C6"/>
    <w:rsid w:val="00F01C96"/>
    <w:rsid w:val="00F05307"/>
    <w:rsid w:val="00F10346"/>
    <w:rsid w:val="00F138BF"/>
    <w:rsid w:val="00F2085F"/>
    <w:rsid w:val="00F24F72"/>
    <w:rsid w:val="00F26C7D"/>
    <w:rsid w:val="00F26EB9"/>
    <w:rsid w:val="00F30E85"/>
    <w:rsid w:val="00F3182C"/>
    <w:rsid w:val="00F31B05"/>
    <w:rsid w:val="00F3662E"/>
    <w:rsid w:val="00F41D71"/>
    <w:rsid w:val="00F44DE2"/>
    <w:rsid w:val="00F51484"/>
    <w:rsid w:val="00F60B6C"/>
    <w:rsid w:val="00F63B3E"/>
    <w:rsid w:val="00F64C4B"/>
    <w:rsid w:val="00F65BB3"/>
    <w:rsid w:val="00F67C1A"/>
    <w:rsid w:val="00F729A9"/>
    <w:rsid w:val="00F7501A"/>
    <w:rsid w:val="00F81BA8"/>
    <w:rsid w:val="00F8223B"/>
    <w:rsid w:val="00F87AA6"/>
    <w:rsid w:val="00F95111"/>
    <w:rsid w:val="00FA14D3"/>
    <w:rsid w:val="00FA296C"/>
    <w:rsid w:val="00FA3749"/>
    <w:rsid w:val="00FB663B"/>
    <w:rsid w:val="00FB7E58"/>
    <w:rsid w:val="00FC5371"/>
    <w:rsid w:val="00FD520F"/>
    <w:rsid w:val="00FD5388"/>
    <w:rsid w:val="00FD5416"/>
    <w:rsid w:val="00FD5F36"/>
    <w:rsid w:val="00FE149A"/>
    <w:rsid w:val="00FE1DCB"/>
    <w:rsid w:val="00FF14A9"/>
    <w:rsid w:val="00FF4C2F"/>
    <w:rsid w:val="00FF6777"/>
    <w:rsid w:val="00FF6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5C40E9"/>
  <w15:docId w15:val="{AEA2B67B-96EA-4826-8B2D-734030EDB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6517"/>
    <w:rPr>
      <w:rFonts w:ascii="Clara Sans" w:hAnsi="Clara Sans"/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046517"/>
    <w:pPr>
      <w:spacing w:before="240" w:after="120"/>
      <w:outlineLvl w:val="0"/>
    </w:pPr>
    <w:rPr>
      <w:b/>
      <w:bCs/>
      <w:color w:val="0070C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753C6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1753C6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1753C6"/>
    <w:rPr>
      <w:sz w:val="24"/>
      <w:szCs w:val="24"/>
    </w:rPr>
  </w:style>
  <w:style w:type="character" w:styleId="Hypertextovodkaz">
    <w:name w:val="Hyperlink"/>
    <w:uiPriority w:val="99"/>
    <w:unhideWhenUsed/>
    <w:rsid w:val="00E541BC"/>
    <w:rPr>
      <w:color w:val="0000FF"/>
      <w:u w:val="single"/>
    </w:rPr>
  </w:style>
  <w:style w:type="table" w:styleId="Mkatabulky">
    <w:name w:val="Table Grid"/>
    <w:basedOn w:val="Normlntabulka"/>
    <w:uiPriority w:val="59"/>
    <w:rsid w:val="001A48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semiHidden/>
    <w:locked/>
    <w:rsid w:val="00E96837"/>
    <w:rPr>
      <w:sz w:val="24"/>
      <w:szCs w:val="24"/>
      <w:lang w:val="cs-CZ" w:eastAsia="cs-CZ" w:bidi="ar-S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E11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115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046517"/>
    <w:rPr>
      <w:rFonts w:ascii="Clara Sans" w:hAnsi="Clara Sans"/>
      <w:b/>
      <w:bCs/>
      <w:color w:val="0070C0"/>
      <w:sz w:val="22"/>
      <w:szCs w:val="22"/>
    </w:rPr>
  </w:style>
  <w:style w:type="character" w:styleId="Zstupntext">
    <w:name w:val="Placeholder Text"/>
    <w:basedOn w:val="Standardnpsmoodstavce"/>
    <w:uiPriority w:val="99"/>
    <w:semiHidden/>
    <w:rsid w:val="00046517"/>
    <w:rPr>
      <w:color w:val="666666"/>
    </w:rPr>
  </w:style>
  <w:style w:type="paragraph" w:styleId="Titulek">
    <w:name w:val="caption"/>
    <w:basedOn w:val="Normln"/>
    <w:next w:val="Normln"/>
    <w:unhideWhenUsed/>
    <w:qFormat/>
    <w:rsid w:val="00EC2606"/>
    <w:pPr>
      <w:widowControl w:val="0"/>
      <w:spacing w:after="200"/>
    </w:pPr>
    <w:rPr>
      <w:rFonts w:ascii="Times New Roman" w:hAnsi="Times New Roman"/>
      <w:i/>
      <w:iCs/>
      <w:color w:val="1F497D" w:themeColor="text2"/>
      <w:sz w:val="18"/>
      <w:szCs w:val="18"/>
      <w14:ligatures w14:val="standardContextual"/>
    </w:rPr>
  </w:style>
  <w:style w:type="character" w:styleId="Nevyeenzmnka">
    <w:name w:val="Unresolved Mention"/>
    <w:basedOn w:val="Standardnpsmoodstavce"/>
    <w:uiPriority w:val="99"/>
    <w:semiHidden/>
    <w:unhideWhenUsed/>
    <w:rsid w:val="001E5741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E574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E5741"/>
    <w:rPr>
      <w:rFonts w:ascii="Clara Sans" w:hAnsi="Clara Sans"/>
    </w:rPr>
  </w:style>
  <w:style w:type="character" w:styleId="Znakapoznpodarou">
    <w:name w:val="footnote reference"/>
    <w:basedOn w:val="Standardnpsmoodstavce"/>
    <w:uiPriority w:val="99"/>
    <w:semiHidden/>
    <w:unhideWhenUsed/>
    <w:rsid w:val="001E5741"/>
    <w:rPr>
      <w:vertAlign w:val="superscript"/>
    </w:rPr>
  </w:style>
  <w:style w:type="paragraph" w:styleId="Podnadpis">
    <w:name w:val="Subtitle"/>
    <w:basedOn w:val="Nadpis1"/>
    <w:next w:val="Normln"/>
    <w:link w:val="PodnadpisChar"/>
    <w:uiPriority w:val="11"/>
    <w:qFormat/>
    <w:rsid w:val="00A57102"/>
  </w:style>
  <w:style w:type="character" w:customStyle="1" w:styleId="PodnadpisChar">
    <w:name w:val="Podnadpis Char"/>
    <w:basedOn w:val="Standardnpsmoodstavce"/>
    <w:link w:val="Podnadpis"/>
    <w:uiPriority w:val="11"/>
    <w:rsid w:val="00A57102"/>
    <w:rPr>
      <w:rFonts w:ascii="Clara Sans" w:hAnsi="Clara Sans"/>
      <w:b/>
      <w:bCs/>
      <w:color w:val="0070C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11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dinova\Documents\Custom%20Office%20Templates\hlavi&#269;kov&#233;%20pap&#237;ry\KZV%20CZ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F6F5D16-E185-4585-8B31-5CE16D3F46E6}"/>
      </w:docPartPr>
      <w:docPartBody>
        <w:p w:rsidR="00E93743" w:rsidRDefault="00AB14C7"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7A361D20B844564A49DF84CCF2EAA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920A78-1C95-4D03-A2C3-AAD5CEA3A2EC}"/>
      </w:docPartPr>
      <w:docPartBody>
        <w:p w:rsidR="00E93743" w:rsidRDefault="00AB14C7" w:rsidP="00AB14C7">
          <w:pPr>
            <w:pStyle w:val="C7A361D20B844564A49DF84CCF2EAA99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FCB8711148F41A483B3919ACB085FB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1F3A068-DEEA-477E-A5F2-A519EECCDF73}"/>
      </w:docPartPr>
      <w:docPartBody>
        <w:p w:rsidR="00E93743" w:rsidRDefault="00AB14C7" w:rsidP="00AB14C7">
          <w:pPr>
            <w:pStyle w:val="6FCB8711148F41A483B3919ACB085FB7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4BCF6384D804A968A0D7E92660897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F311C3-79D9-4D83-9ADB-12E001E2F2F3}"/>
      </w:docPartPr>
      <w:docPartBody>
        <w:p w:rsidR="00E93743" w:rsidRDefault="00AB14C7" w:rsidP="00AB14C7">
          <w:pPr>
            <w:pStyle w:val="74BCF6384D804A968A0D7E92660897B5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9DFD41-8257-4D97-8A7A-56FF6E211EF8}"/>
      </w:docPartPr>
      <w:docPartBody>
        <w:p w:rsidR="00E93743" w:rsidRDefault="00AB14C7">
          <w:r w:rsidRPr="00DF1468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8C2312EB0FEB4D90B296AC15855CA1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D49975-DB5E-4CA9-939E-C4F1885F6E82}"/>
      </w:docPartPr>
      <w:docPartBody>
        <w:p w:rsidR="00E93743" w:rsidRDefault="00AB14C7" w:rsidP="00AB14C7">
          <w:pPr>
            <w:pStyle w:val="8C2312EB0FEB4D90B296AC15855CA12A2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AC994C7424C458DB00C5694BE42290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3591B0-42B3-4910-906A-7D45597FF06B}"/>
      </w:docPartPr>
      <w:docPartBody>
        <w:p w:rsidR="00E93743" w:rsidRDefault="00AB14C7" w:rsidP="00AB14C7">
          <w:pPr>
            <w:pStyle w:val="0AC994C7424C458DB00C5694BE42290E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FEF33BFBB694849B4ABDE68AD8DBBE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BF39C3-297A-467E-8F7D-6EB4E66546B0}"/>
      </w:docPartPr>
      <w:docPartBody>
        <w:p w:rsidR="00E93743" w:rsidRDefault="00AB14C7" w:rsidP="00AB14C7">
          <w:pPr>
            <w:pStyle w:val="3FEF33BFBB694849B4ABDE68AD8DBBEF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CC5EF8BACF348F7A54C19899413E7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C587913-EEAC-419D-B1BA-B80809F8BA68}"/>
      </w:docPartPr>
      <w:docPartBody>
        <w:p w:rsidR="00E93743" w:rsidRDefault="00AB14C7" w:rsidP="00AB14C7">
          <w:pPr>
            <w:pStyle w:val="ECC5EF8BACF348F7A54C19899413E755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1C36D381C6E3403C851E09342D0417A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E278351-BB21-4089-A16D-F0C5F71DA1A2}"/>
      </w:docPartPr>
      <w:docPartBody>
        <w:p w:rsidR="00E93743" w:rsidRDefault="00AB14C7" w:rsidP="00AB14C7">
          <w:pPr>
            <w:pStyle w:val="1C36D381C6E3403C851E09342D0417A2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CFC2E35C9C946AFAA2696184FB52BE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E96654-62CA-461E-9564-7A5E9C3DE854}"/>
      </w:docPartPr>
      <w:docPartBody>
        <w:p w:rsidR="00E93743" w:rsidRDefault="00AB14C7" w:rsidP="00AB14C7">
          <w:pPr>
            <w:pStyle w:val="9CFC2E35C9C946AFAA2696184FB52BE71"/>
          </w:pPr>
          <w:r w:rsidRPr="00DF373B">
            <w:rPr>
              <w:rStyle w:val="Zstupntext"/>
              <w:b/>
              <w:bCs/>
            </w:rPr>
            <w:t>Klikněte nebo klepněte sem a zadejte text.</w:t>
          </w:r>
        </w:p>
      </w:docPartBody>
    </w:docPart>
    <w:docPart>
      <w:docPartPr>
        <w:name w:val="F979321F20284775A521D67DB527466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B84AABF-2D50-42CB-AF57-001CEB7BC49A}"/>
      </w:docPartPr>
      <w:docPartBody>
        <w:p w:rsidR="00E93743" w:rsidRDefault="00AB14C7" w:rsidP="00AB14C7">
          <w:pPr>
            <w:pStyle w:val="F979321F20284775A521D67DB5274660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5F7FDC527FF44D149062B89E6AEAD49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6761217-6350-405D-BFE5-4F774C8841E0}"/>
      </w:docPartPr>
      <w:docPartBody>
        <w:p w:rsidR="00E93743" w:rsidRDefault="00AB14C7" w:rsidP="00AB14C7">
          <w:pPr>
            <w:pStyle w:val="5F7FDC527FF44D149062B89E6AEAD4971"/>
          </w:pPr>
          <w:r w:rsidRPr="00C11D88">
            <w:rPr>
              <w:rStyle w:val="Zstupntext"/>
              <w:b/>
              <w:bCs/>
              <w:sz w:val="24"/>
              <w:szCs w:val="24"/>
            </w:rPr>
            <w:t>Klikněte nebo klepněte sem a zadejte text.</w:t>
          </w:r>
        </w:p>
      </w:docPartBody>
    </w:docPart>
    <w:docPart>
      <w:docPartPr>
        <w:name w:val="A35ECABA6D394FF189D5D081443AE6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9E1F6B-F22A-42E9-A76E-3BBBE617F26D}"/>
      </w:docPartPr>
      <w:docPartBody>
        <w:p w:rsidR="00E93743" w:rsidRDefault="00AB14C7" w:rsidP="00AB14C7">
          <w:pPr>
            <w:pStyle w:val="A35ECABA6D394FF189D5D081443AE63E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8F98F391EDD4340AB125AF0EC80A6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09553C1-9A38-49BE-89EA-7D4E7D5E3AFC}"/>
      </w:docPartPr>
      <w:docPartBody>
        <w:p w:rsidR="00E93743" w:rsidRDefault="00AB14C7" w:rsidP="00AB14C7">
          <w:pPr>
            <w:pStyle w:val="C8F98F391EDD4340AB125AF0EC80A65E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8B395F64BD004D2D8A63964F8D10927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B88AF7B-26C3-475D-B7FF-1B5712500755}"/>
      </w:docPartPr>
      <w:docPartBody>
        <w:p w:rsidR="00E93743" w:rsidRDefault="00AB14C7" w:rsidP="00AB14C7">
          <w:pPr>
            <w:pStyle w:val="8B395F64BD004D2D8A63964F8D109272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F8E8015DB1F9462D8DB9EBE5B8F721F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ED85BAA-0E95-4DA7-8063-79F1160DFDEA}"/>
      </w:docPartPr>
      <w:docPartBody>
        <w:p w:rsidR="00E93743" w:rsidRDefault="00AB14C7" w:rsidP="00AB14C7">
          <w:pPr>
            <w:pStyle w:val="F8E8015DB1F9462D8DB9EBE5B8F721FC1"/>
          </w:pPr>
          <w:r w:rsidRPr="00DF1468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lara Sans">
    <w:altName w:val="Times New Roman"/>
    <w:panose1 w:val="00000000000000000000"/>
    <w:charset w:val="00"/>
    <w:family w:val="modern"/>
    <w:notTrueType/>
    <w:pitch w:val="variable"/>
    <w:sig w:usb0="A000002F" w:usb1="1000207A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4C7"/>
    <w:rsid w:val="00115F9D"/>
    <w:rsid w:val="009967A4"/>
    <w:rsid w:val="00A9456C"/>
    <w:rsid w:val="00AB14C7"/>
    <w:rsid w:val="00E9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AB14C7"/>
    <w:rPr>
      <w:color w:val="666666"/>
    </w:rPr>
  </w:style>
  <w:style w:type="paragraph" w:customStyle="1" w:styleId="C7A361D20B844564A49DF84CCF2EAA99">
    <w:name w:val="C7A361D20B844564A49DF84CCF2EAA99"/>
    <w:rsid w:val="00AB14C7"/>
  </w:style>
  <w:style w:type="paragraph" w:customStyle="1" w:styleId="6FCB8711148F41A483B3919ACB085FB7">
    <w:name w:val="6FCB8711148F41A483B3919ACB085FB7"/>
    <w:rsid w:val="00AB14C7"/>
  </w:style>
  <w:style w:type="paragraph" w:customStyle="1" w:styleId="74BCF6384D804A968A0D7E92660897B5">
    <w:name w:val="74BCF6384D804A968A0D7E92660897B5"/>
    <w:rsid w:val="00AB14C7"/>
  </w:style>
  <w:style w:type="paragraph" w:customStyle="1" w:styleId="0AC994C7424C458DB00C5694BE42290E1">
    <w:name w:val="0AC994C7424C458DB00C5694BE42290E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3FEF33BFBB694849B4ABDE68AD8DBBEF1">
    <w:name w:val="3FEF33BFBB694849B4ABDE68AD8DBBEF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ECC5EF8BACF348F7A54C19899413E7551">
    <w:name w:val="ECC5EF8BACF348F7A54C19899413E755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1C36D381C6E3403C851E09342D0417A21">
    <w:name w:val="1C36D381C6E3403C851E09342D0417A2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9CFC2E35C9C946AFAA2696184FB52BE71">
    <w:name w:val="9CFC2E35C9C946AFAA2696184FB52BE7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8C2312EB0FEB4D90B296AC15855CA12A2">
    <w:name w:val="8C2312EB0FEB4D90B296AC15855CA12A2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F979321F20284775A521D67DB52746601">
    <w:name w:val="F979321F20284775A521D67DB5274660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5F7FDC527FF44D149062B89E6AEAD4971">
    <w:name w:val="5F7FDC527FF44D149062B89E6AEAD497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A35ECABA6D394FF189D5D081443AE63E1">
    <w:name w:val="A35ECABA6D394FF189D5D081443AE63E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C8F98F391EDD4340AB125AF0EC80A65E1">
    <w:name w:val="C8F98F391EDD4340AB125AF0EC80A65E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8B395F64BD004D2D8A63964F8D1092721">
    <w:name w:val="8B395F64BD004D2D8A63964F8D109272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  <w:style w:type="paragraph" w:customStyle="1" w:styleId="F8E8015DB1F9462D8DB9EBE5B8F721FC1">
    <w:name w:val="F8E8015DB1F9462D8DB9EBE5B8F721FC1"/>
    <w:rsid w:val="00AB14C7"/>
    <w:pPr>
      <w:spacing w:after="0" w:line="240" w:lineRule="auto"/>
    </w:pPr>
    <w:rPr>
      <w:rFonts w:ascii="Clara Sans" w:eastAsia="Times New Roman" w:hAnsi="Clara Sans" w:cs="Times New Roman"/>
      <w:kern w:val="0"/>
      <w:sz w:val="22"/>
      <w:szCs w:val="22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DBA1FF-7803-44C0-9547-F9B78426E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KZV CZ.dotx</Template>
  <TotalTime>66</TotalTime>
  <Pages>3</Pages>
  <Words>388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Psí školička BaF Kovalovice – ROZVRH HODIN 2</vt:lpstr>
    </vt:vector>
  </TitlesOfParts>
  <Company>HELP reality s.r.o.</Company>
  <LinksUpToDate>false</LinksUpToDate>
  <CharactersWithSpaces>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Psí školička BaF Kovalovice – ROZVRH HODIN 2</dc:title>
  <dc:creator>redinova</dc:creator>
  <cp:lastModifiedBy>Ředinová Jana Ing.</cp:lastModifiedBy>
  <cp:revision>7</cp:revision>
  <cp:lastPrinted>2026-02-20T10:46:00Z</cp:lastPrinted>
  <dcterms:created xsi:type="dcterms:W3CDTF">2026-02-20T09:26:00Z</dcterms:created>
  <dcterms:modified xsi:type="dcterms:W3CDTF">2026-02-20T10:55:00Z</dcterms:modified>
</cp:coreProperties>
</file>