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5538D" w14:textId="01259FB7" w:rsidR="00FA3749" w:rsidRPr="00012BA3" w:rsidRDefault="00046517" w:rsidP="00046517">
      <w:pPr>
        <w:pStyle w:val="Nadpis1"/>
        <w:rPr>
          <w:lang w:val="de-DE"/>
        </w:rPr>
      </w:pPr>
      <w:r w:rsidRPr="00012BA3">
        <w:rPr>
          <w:lang w:val="de-DE"/>
        </w:rPr>
        <w:t>STUDENT</w:t>
      </w:r>
    </w:p>
    <w:tbl>
      <w:tblPr>
        <w:tblStyle w:val="Mkatabulky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558"/>
        <w:gridCol w:w="2376"/>
      </w:tblGrid>
      <w:tr w:rsidR="00046517" w:rsidRPr="00012BA3" w14:paraId="0B219EBB" w14:textId="448B6AC8" w:rsidTr="00465220">
        <w:trPr>
          <w:trHeight w:val="3061"/>
        </w:trPr>
        <w:tc>
          <w:tcPr>
            <w:tcW w:w="2127" w:type="dxa"/>
          </w:tcPr>
          <w:p w14:paraId="6E15D8ED" w14:textId="77777777" w:rsidR="00465220" w:rsidRPr="00012BA3" w:rsidRDefault="00465220" w:rsidP="00465220">
            <w:pPr>
              <w:spacing w:before="120" w:after="120"/>
              <w:ind w:right="-113"/>
              <w:rPr>
                <w:b/>
                <w:bCs/>
                <w:lang w:val="de-DE"/>
              </w:rPr>
            </w:pPr>
            <w:r w:rsidRPr="00012BA3">
              <w:rPr>
                <w:b/>
                <w:bCs/>
                <w:lang w:val="de-DE"/>
              </w:rPr>
              <w:t>Vor- und Nachname:</w:t>
            </w:r>
          </w:p>
          <w:p w14:paraId="653FBB1E" w14:textId="77777777" w:rsidR="00465220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Geburtsdatum:</w:t>
            </w:r>
          </w:p>
          <w:p w14:paraId="163FBC95" w14:textId="77777777" w:rsidR="00465220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E-Mail:</w:t>
            </w:r>
          </w:p>
          <w:p w14:paraId="761CB7B1" w14:textId="77777777" w:rsidR="00465220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Telefonnummer:</w:t>
            </w:r>
          </w:p>
          <w:p w14:paraId="4B211069" w14:textId="77777777" w:rsidR="00465220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Studienjahr:</w:t>
            </w:r>
          </w:p>
          <w:p w14:paraId="09FC54C3" w14:textId="77777777" w:rsidR="00465220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Studienprogramm:</w:t>
            </w:r>
          </w:p>
          <w:p w14:paraId="024964E6" w14:textId="234F3BE5" w:rsidR="00465220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Anzahl der Studienjahre im Doktoratsstudium:</w:t>
            </w:r>
          </w:p>
          <w:p w14:paraId="70A23BDD" w14:textId="1367B7AD" w:rsidR="00046517" w:rsidRPr="00012BA3" w:rsidRDefault="00465220" w:rsidP="00465220">
            <w:pPr>
              <w:spacing w:before="120" w:after="120"/>
              <w:ind w:right="-113"/>
              <w:rPr>
                <w:lang w:val="de-DE"/>
              </w:rPr>
            </w:pPr>
            <w:r w:rsidRPr="00012BA3">
              <w:rPr>
                <w:lang w:val="de-DE"/>
              </w:rPr>
              <w:t>Akademisches Jahr:</w:t>
            </w:r>
          </w:p>
        </w:tc>
        <w:tc>
          <w:tcPr>
            <w:tcW w:w="5558" w:type="dxa"/>
          </w:tcPr>
          <w:p w14:paraId="56E7354C" w14:textId="31DAA011" w:rsidR="00046517" w:rsidRPr="00012BA3" w:rsidRDefault="005C5348" w:rsidP="00046517">
            <w:pPr>
              <w:tabs>
                <w:tab w:val="left" w:pos="4368"/>
              </w:tabs>
              <w:spacing w:before="120" w:after="120"/>
              <w:rPr>
                <w:lang w:val="de-DE"/>
              </w:rPr>
            </w:pPr>
            <w:sdt>
              <w:sdtPr>
                <w:rPr>
                  <w:lang w:val="de-DE"/>
                </w:rPr>
                <w:id w:val="-1065717727"/>
                <w:placeholder>
                  <w:docPart w:val="DefaultPlaceholder_-1854013440"/>
                </w:placeholder>
                <w:text/>
              </w:sdtPr>
              <w:sdtContent>
                <w:r w:rsidRPr="00012BA3">
                  <w:rPr>
                    <w:lang w:val="de-DE"/>
                  </w:rPr>
                  <w:t>Hier klicken oder tippen, um Text einzugeben.</w:t>
                </w:r>
              </w:sdtContent>
            </w:sdt>
            <w:r w:rsidR="00046517" w:rsidRPr="00012BA3">
              <w:rPr>
                <w:lang w:val="de-DE"/>
              </w:rPr>
              <w:tab/>
            </w:r>
          </w:p>
          <w:p w14:paraId="40819C2A" w14:textId="08215F88" w:rsidR="00046517" w:rsidRPr="00012BA3" w:rsidRDefault="005C5348" w:rsidP="00046517">
            <w:pPr>
              <w:tabs>
                <w:tab w:val="left" w:pos="4368"/>
              </w:tabs>
              <w:spacing w:before="120" w:after="120"/>
              <w:rPr>
                <w:lang w:val="de-DE"/>
              </w:rPr>
            </w:pPr>
            <w:sdt>
              <w:sdtPr>
                <w:rPr>
                  <w:lang w:val="de-DE"/>
                </w:rPr>
                <w:id w:val="2059892629"/>
                <w:placeholder>
                  <w:docPart w:val="DefaultPlaceholder_-1854013440"/>
                </w:placeholder>
                <w:text/>
              </w:sdtPr>
              <w:sdtContent>
                <w:r w:rsidRPr="00012BA3">
                  <w:rPr>
                    <w:lang w:val="de-DE"/>
                  </w:rPr>
                  <w:t>Hier klicken oder tippen, um Text einzugeben.</w:t>
                </w:r>
              </w:sdtContent>
            </w:sdt>
            <w:r w:rsidR="00046517" w:rsidRPr="00012BA3">
              <w:rPr>
                <w:lang w:val="de-DE"/>
              </w:rPr>
              <w:tab/>
            </w:r>
          </w:p>
          <w:p w14:paraId="72B986B0" w14:textId="37363D1E" w:rsidR="00046517" w:rsidRPr="00012BA3" w:rsidRDefault="005C5348" w:rsidP="00046517">
            <w:pPr>
              <w:tabs>
                <w:tab w:val="left" w:pos="4368"/>
              </w:tabs>
              <w:spacing w:before="120" w:after="120"/>
              <w:rPr>
                <w:lang w:val="de-DE"/>
              </w:rPr>
            </w:pPr>
            <w:sdt>
              <w:sdtPr>
                <w:rPr>
                  <w:lang w:val="de-DE"/>
                </w:rPr>
                <w:id w:val="1107319996"/>
                <w:placeholder>
                  <w:docPart w:val="DefaultPlaceholder_-1854013440"/>
                </w:placeholder>
                <w:text/>
              </w:sdtPr>
              <w:sdtContent>
                <w:r w:rsidRPr="00012BA3">
                  <w:rPr>
                    <w:lang w:val="de-DE"/>
                  </w:rPr>
                  <w:t>Hier klicken oder tippen, um Text einzugeben.</w:t>
                </w:r>
              </w:sdtContent>
            </w:sdt>
            <w:r w:rsidR="00046517" w:rsidRPr="00012BA3">
              <w:rPr>
                <w:lang w:val="de-DE"/>
              </w:rPr>
              <w:tab/>
            </w:r>
          </w:p>
          <w:p w14:paraId="795BA29E" w14:textId="05B57733" w:rsidR="00046517" w:rsidRPr="00012BA3" w:rsidRDefault="005C5348" w:rsidP="00046517">
            <w:pPr>
              <w:tabs>
                <w:tab w:val="left" w:pos="4368"/>
              </w:tabs>
              <w:spacing w:before="120" w:after="120"/>
              <w:rPr>
                <w:lang w:val="de-DE"/>
              </w:rPr>
            </w:pPr>
            <w:sdt>
              <w:sdtPr>
                <w:rPr>
                  <w:lang w:val="de-DE"/>
                </w:rPr>
                <w:id w:val="-1544666913"/>
                <w:placeholder>
                  <w:docPart w:val="C7A361D20B844564A49DF84CCF2EAA99"/>
                </w:placeholder>
                <w:text/>
              </w:sdtPr>
              <w:sdtContent>
                <w:r w:rsidRPr="00012BA3">
                  <w:rPr>
                    <w:lang w:val="de-DE"/>
                  </w:rPr>
                  <w:t>Hier klicken oder tippen, um Text einzugeben.</w:t>
                </w:r>
              </w:sdtContent>
            </w:sdt>
            <w:r w:rsidR="00046517" w:rsidRPr="00012BA3">
              <w:rPr>
                <w:lang w:val="de-DE"/>
              </w:rPr>
              <w:tab/>
            </w:r>
          </w:p>
          <w:p w14:paraId="3D377343" w14:textId="3DC9B521" w:rsidR="00046517" w:rsidRPr="00012BA3" w:rsidRDefault="005C5348" w:rsidP="00046517">
            <w:pPr>
              <w:tabs>
                <w:tab w:val="left" w:pos="4368"/>
              </w:tabs>
              <w:spacing w:before="120" w:after="120"/>
              <w:rPr>
                <w:lang w:val="de-DE"/>
              </w:rPr>
            </w:pPr>
            <w:sdt>
              <w:sdtPr>
                <w:rPr>
                  <w:lang w:val="de-DE"/>
                </w:rPr>
                <w:id w:val="979196730"/>
                <w:placeholder>
                  <w:docPart w:val="6FCB8711148F41A483B3919ACB085FB7"/>
                </w:placeholder>
                <w:text/>
              </w:sdtPr>
              <w:sdtContent>
                <w:r w:rsidRPr="00012BA3">
                  <w:rPr>
                    <w:lang w:val="de-DE"/>
                  </w:rPr>
                  <w:t>Hier klicken oder tippen, um Text einzugeben.</w:t>
                </w:r>
              </w:sdtContent>
            </w:sdt>
          </w:p>
          <w:sdt>
            <w:sdtPr>
              <w:rPr>
                <w:lang w:val="de-DE"/>
              </w:rPr>
              <w:id w:val="1080554953"/>
              <w:placeholder>
                <w:docPart w:val="DefaultPlaceholder_-1854013440"/>
              </w:placeholder>
              <w:text/>
            </w:sdtPr>
            <w:sdtContent>
              <w:p w14:paraId="5B2E5CFD" w14:textId="2EB01A89" w:rsidR="00EC2606" w:rsidRPr="00012BA3" w:rsidRDefault="005C5348" w:rsidP="00046517">
                <w:pPr>
                  <w:tabs>
                    <w:tab w:val="left" w:pos="4368"/>
                  </w:tabs>
                  <w:spacing w:before="120" w:after="120"/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sdtContent>
          </w:sdt>
          <w:p w14:paraId="1FFF21C6" w14:textId="2F66B710" w:rsidR="00046517" w:rsidRPr="00012BA3" w:rsidRDefault="005C5348" w:rsidP="006A44A1">
            <w:pPr>
              <w:tabs>
                <w:tab w:val="left" w:pos="4368"/>
              </w:tabs>
              <w:spacing w:before="120" w:after="720"/>
              <w:rPr>
                <w:lang w:val="de-DE"/>
              </w:rPr>
            </w:pPr>
            <w:sdt>
              <w:sdtPr>
                <w:rPr>
                  <w:lang w:val="de-DE"/>
                </w:rPr>
                <w:id w:val="647711324"/>
                <w:placeholder>
                  <w:docPart w:val="74BCF6384D804A968A0D7E92660897B5"/>
                </w:placeholder>
                <w:text/>
              </w:sdtPr>
              <w:sdtContent>
                <w:r w:rsidRPr="00012BA3">
                  <w:rPr>
                    <w:lang w:val="de-DE"/>
                  </w:rPr>
                  <w:t>Hier klicken oder tippen, um Text einzugeben.</w:t>
                </w:r>
              </w:sdtContent>
            </w:sdt>
          </w:p>
          <w:sdt>
            <w:sdtPr>
              <w:rPr>
                <w:lang w:val="de-DE"/>
              </w:rPr>
              <w:id w:val="1289541982"/>
              <w:placeholder>
                <w:docPart w:val="DefaultPlaceholder_-1854013440"/>
              </w:placeholder>
              <w:text/>
            </w:sdtPr>
            <w:sdtContent>
              <w:p w14:paraId="1ADF7F41" w14:textId="03A85C59" w:rsidR="00A51A20" w:rsidRPr="00012BA3" w:rsidRDefault="005C5348" w:rsidP="00046517">
                <w:pPr>
                  <w:tabs>
                    <w:tab w:val="left" w:pos="4368"/>
                  </w:tabs>
                  <w:spacing w:before="120" w:after="120"/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sdtContent>
          </w:sdt>
        </w:tc>
        <w:tc>
          <w:tcPr>
            <w:tcW w:w="2376" w:type="dxa"/>
          </w:tcPr>
          <w:p w14:paraId="338C4A75" w14:textId="23AF8047" w:rsidR="00046517" w:rsidRPr="00012BA3" w:rsidRDefault="00000000" w:rsidP="00046517">
            <w:pPr>
              <w:spacing w:before="120" w:after="120"/>
              <w:rPr>
                <w:lang w:val="de-DE"/>
              </w:rPr>
            </w:pPr>
            <w:sdt>
              <w:sdtPr>
                <w:rPr>
                  <w:lang w:val="de-DE"/>
                </w:rPr>
                <w:id w:val="-1875381420"/>
                <w:showingPlcHdr/>
                <w:picture/>
              </w:sdtPr>
              <w:sdtContent>
                <w:r w:rsidR="00046517" w:rsidRPr="00012BA3">
                  <w:rPr>
                    <w:noProof/>
                    <w:lang w:val="de-DE"/>
                  </w:rPr>
                  <w:drawing>
                    <wp:inline distT="0" distB="0" distL="0" distR="0" wp14:anchorId="603B38CA" wp14:editId="17F5A6EF">
                      <wp:extent cx="1097280" cy="1524000"/>
                      <wp:effectExtent l="133350" t="114300" r="140970" b="152400"/>
                      <wp:docPr id="1" name="obrázek 1" descr="vložte svou fotografii&#10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ázek 1" descr="vložte svou fotografii&#10;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728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7995638F" w14:textId="77777777" w:rsidR="00046517" w:rsidRPr="00012BA3" w:rsidRDefault="00046517" w:rsidP="00046517">
      <w:pPr>
        <w:rPr>
          <w:lang w:val="de-DE"/>
        </w:rPr>
      </w:pPr>
    </w:p>
    <w:p w14:paraId="201A60EB" w14:textId="3CDF133F" w:rsidR="00046517" w:rsidRPr="00012BA3" w:rsidRDefault="00134280" w:rsidP="001E5741">
      <w:pPr>
        <w:pStyle w:val="Nadpis1"/>
        <w:spacing w:before="120"/>
        <w:rPr>
          <w:lang w:val="de-DE"/>
        </w:rPr>
      </w:pPr>
      <w:r w:rsidRPr="00012BA3">
        <w:rPr>
          <w:lang w:val="de-DE"/>
        </w:rPr>
        <w:t>BEGRÜNDUNG DES AUSLANDSAUFENTHALTS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C2606" w:rsidRPr="00012BA3" w14:paraId="6ADAD8B2" w14:textId="77777777" w:rsidTr="006A44A1">
        <w:trPr>
          <w:trHeight w:val="2154"/>
        </w:trPr>
        <w:sdt>
          <w:sdtPr>
            <w:rPr>
              <w:lang w:val="de-DE"/>
            </w:rPr>
            <w:id w:val="55906565"/>
            <w:placeholder>
              <w:docPart w:val="DefaultPlaceholder_-1854013440"/>
            </w:placeholder>
            <w:text/>
          </w:sdtPr>
          <w:sdtContent>
            <w:tc>
              <w:tcPr>
                <w:tcW w:w="9776" w:type="dxa"/>
              </w:tcPr>
              <w:p w14:paraId="7C0BC6E9" w14:textId="233F9A89" w:rsidR="00EC2606" w:rsidRPr="00012BA3" w:rsidRDefault="002B0AA5" w:rsidP="00EC2606">
                <w:pPr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25C23845" w14:textId="3F24ED3D" w:rsidR="00046517" w:rsidRPr="00012BA3" w:rsidRDefault="00134280" w:rsidP="00046517">
      <w:pPr>
        <w:pStyle w:val="Nadpis1"/>
        <w:rPr>
          <w:lang w:val="de-DE"/>
        </w:rPr>
      </w:pPr>
      <w:r w:rsidRPr="00012BA3">
        <w:rPr>
          <w:lang w:val="de-DE"/>
        </w:rPr>
        <w:t>SPRACHKOMPETENZ IN</w:t>
      </w:r>
      <w:r w:rsidRPr="00012BA3">
        <w:rPr>
          <w:lang w:val="de-DE"/>
        </w:rPr>
        <w:t xml:space="preserve"> DEUTSCH</w:t>
      </w:r>
    </w:p>
    <w:tbl>
      <w:tblPr>
        <w:tblStyle w:val="Mkatabulky"/>
        <w:tblW w:w="9804" w:type="dxa"/>
        <w:tblLayout w:type="fixed"/>
        <w:tblLook w:val="04A0" w:firstRow="1" w:lastRow="0" w:firstColumn="1" w:lastColumn="0" w:noHBand="0" w:noVBand="1"/>
      </w:tblPr>
      <w:tblGrid>
        <w:gridCol w:w="1980"/>
        <w:gridCol w:w="1304"/>
        <w:gridCol w:w="1304"/>
        <w:gridCol w:w="1304"/>
        <w:gridCol w:w="1304"/>
        <w:gridCol w:w="1304"/>
        <w:gridCol w:w="1304"/>
      </w:tblGrid>
      <w:tr w:rsidR="00EC2606" w:rsidRPr="00012BA3" w14:paraId="7E4B7263" w14:textId="77777777" w:rsidTr="00A57102">
        <w:trPr>
          <w:trHeight w:val="397"/>
        </w:trPr>
        <w:tc>
          <w:tcPr>
            <w:tcW w:w="1980" w:type="dxa"/>
          </w:tcPr>
          <w:p w14:paraId="29A4BB18" w14:textId="05E2E0C9" w:rsidR="00EC2606" w:rsidRPr="00012BA3" w:rsidRDefault="00B836AA" w:rsidP="008C6B35">
            <w:pPr>
              <w:spacing w:line="300" w:lineRule="auto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Fertigkeiten</w:t>
            </w:r>
            <w:r w:rsidR="001E5741" w:rsidRPr="00012BA3">
              <w:rPr>
                <w:rStyle w:val="Znakapoznpodarou"/>
                <w:b/>
                <w:bCs/>
                <w:color w:val="0070C0"/>
                <w:lang w:val="de-DE"/>
              </w:rPr>
              <w:footnoteReference w:id="1"/>
            </w:r>
          </w:p>
        </w:tc>
        <w:tc>
          <w:tcPr>
            <w:tcW w:w="1304" w:type="dxa"/>
            <w:vAlign w:val="center"/>
          </w:tcPr>
          <w:p w14:paraId="2FAA5B57" w14:textId="77777777" w:rsidR="00EC2606" w:rsidRPr="00012BA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A1</w:t>
            </w:r>
          </w:p>
        </w:tc>
        <w:tc>
          <w:tcPr>
            <w:tcW w:w="1304" w:type="dxa"/>
            <w:vAlign w:val="center"/>
          </w:tcPr>
          <w:p w14:paraId="357EE75B" w14:textId="77777777" w:rsidR="00EC2606" w:rsidRPr="00012BA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A2</w:t>
            </w:r>
          </w:p>
        </w:tc>
        <w:tc>
          <w:tcPr>
            <w:tcW w:w="1304" w:type="dxa"/>
            <w:vAlign w:val="center"/>
          </w:tcPr>
          <w:p w14:paraId="607E6439" w14:textId="77777777" w:rsidR="00EC2606" w:rsidRPr="00012BA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B1</w:t>
            </w:r>
          </w:p>
        </w:tc>
        <w:tc>
          <w:tcPr>
            <w:tcW w:w="1304" w:type="dxa"/>
            <w:vAlign w:val="center"/>
          </w:tcPr>
          <w:p w14:paraId="6BD7DA90" w14:textId="77777777" w:rsidR="00EC2606" w:rsidRPr="00012BA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B2</w:t>
            </w:r>
          </w:p>
        </w:tc>
        <w:tc>
          <w:tcPr>
            <w:tcW w:w="1304" w:type="dxa"/>
            <w:vAlign w:val="center"/>
          </w:tcPr>
          <w:p w14:paraId="52E8A9D1" w14:textId="77777777" w:rsidR="00EC2606" w:rsidRPr="00012BA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C1</w:t>
            </w:r>
          </w:p>
        </w:tc>
        <w:tc>
          <w:tcPr>
            <w:tcW w:w="1304" w:type="dxa"/>
            <w:vAlign w:val="center"/>
          </w:tcPr>
          <w:p w14:paraId="42C79928" w14:textId="77777777" w:rsidR="00EC2606" w:rsidRPr="00012BA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de-DE"/>
              </w:rPr>
            </w:pPr>
            <w:r w:rsidRPr="00012BA3">
              <w:rPr>
                <w:b/>
                <w:bCs/>
                <w:color w:val="0070C0"/>
                <w:lang w:val="de-DE"/>
              </w:rPr>
              <w:t>C2</w:t>
            </w:r>
          </w:p>
        </w:tc>
      </w:tr>
      <w:tr w:rsidR="00627A53" w:rsidRPr="00012BA3" w14:paraId="5EDD3902" w14:textId="77777777" w:rsidTr="00CC1235">
        <w:trPr>
          <w:trHeight w:val="340"/>
        </w:trPr>
        <w:tc>
          <w:tcPr>
            <w:tcW w:w="1980" w:type="dxa"/>
          </w:tcPr>
          <w:p w14:paraId="2F703E85" w14:textId="3F2C7935" w:rsidR="00627A53" w:rsidRPr="00012BA3" w:rsidRDefault="00627A53" w:rsidP="00627A53">
            <w:pPr>
              <w:spacing w:line="276" w:lineRule="auto"/>
              <w:rPr>
                <w:b/>
                <w:bCs/>
                <w:color w:val="0070C0"/>
                <w:sz w:val="20"/>
                <w:lang w:val="de-DE"/>
              </w:rPr>
            </w:pPr>
            <w:r w:rsidRPr="00012BA3">
              <w:rPr>
                <w:color w:val="0070C0"/>
                <w:lang w:val="de-DE"/>
              </w:rPr>
              <w:t>lesen</w:t>
            </w:r>
          </w:p>
        </w:tc>
        <w:tc>
          <w:tcPr>
            <w:tcW w:w="1304" w:type="dxa"/>
            <w:vAlign w:val="center"/>
          </w:tcPr>
          <w:p w14:paraId="001B4638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16173EA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2A899E0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1923DB47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F9FEF6A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5B07DF8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</w:tr>
      <w:tr w:rsidR="00627A53" w:rsidRPr="00012BA3" w14:paraId="47D2DCD6" w14:textId="77777777" w:rsidTr="00CC1235">
        <w:trPr>
          <w:trHeight w:val="340"/>
        </w:trPr>
        <w:tc>
          <w:tcPr>
            <w:tcW w:w="1980" w:type="dxa"/>
          </w:tcPr>
          <w:p w14:paraId="67E0D81E" w14:textId="3D3F930E" w:rsidR="00627A53" w:rsidRPr="00012BA3" w:rsidRDefault="00627A53" w:rsidP="00627A53">
            <w:pPr>
              <w:spacing w:line="276" w:lineRule="auto"/>
              <w:rPr>
                <w:b/>
                <w:bCs/>
                <w:color w:val="0070C0"/>
                <w:sz w:val="20"/>
                <w:lang w:val="de-DE"/>
              </w:rPr>
            </w:pPr>
            <w:r w:rsidRPr="00012BA3">
              <w:rPr>
                <w:color w:val="0070C0"/>
                <w:lang w:val="de-DE"/>
              </w:rPr>
              <w:t>hören</w:t>
            </w:r>
          </w:p>
        </w:tc>
        <w:tc>
          <w:tcPr>
            <w:tcW w:w="1304" w:type="dxa"/>
            <w:vAlign w:val="center"/>
          </w:tcPr>
          <w:p w14:paraId="37CFE14C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D02F7C0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5E7641B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8F8341B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4F3B08C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3C8C24E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</w:tr>
      <w:tr w:rsidR="00627A53" w:rsidRPr="00012BA3" w14:paraId="156818DE" w14:textId="77777777" w:rsidTr="00CC1235">
        <w:trPr>
          <w:trHeight w:val="340"/>
        </w:trPr>
        <w:tc>
          <w:tcPr>
            <w:tcW w:w="1980" w:type="dxa"/>
          </w:tcPr>
          <w:p w14:paraId="7F6EE7E9" w14:textId="5C0CBE7B" w:rsidR="00627A53" w:rsidRPr="00012BA3" w:rsidRDefault="00627A53" w:rsidP="00627A53">
            <w:pPr>
              <w:spacing w:line="276" w:lineRule="auto"/>
              <w:rPr>
                <w:b/>
                <w:bCs/>
                <w:color w:val="0070C0"/>
                <w:sz w:val="20"/>
                <w:lang w:val="de-DE"/>
              </w:rPr>
            </w:pPr>
            <w:r w:rsidRPr="00012BA3">
              <w:rPr>
                <w:color w:val="0070C0"/>
                <w:lang w:val="de-DE"/>
              </w:rPr>
              <w:t>schreiben</w:t>
            </w:r>
          </w:p>
        </w:tc>
        <w:tc>
          <w:tcPr>
            <w:tcW w:w="1304" w:type="dxa"/>
            <w:vAlign w:val="center"/>
          </w:tcPr>
          <w:p w14:paraId="5CC3E49B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6225FE06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668F25B6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1CA6A8C9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40A5EF8D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8E3C778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</w:tr>
      <w:tr w:rsidR="00627A53" w:rsidRPr="00012BA3" w14:paraId="5AD528A7" w14:textId="77777777" w:rsidTr="00CC1235">
        <w:trPr>
          <w:trHeight w:val="340"/>
        </w:trPr>
        <w:tc>
          <w:tcPr>
            <w:tcW w:w="1980" w:type="dxa"/>
          </w:tcPr>
          <w:p w14:paraId="558EC10F" w14:textId="0EF5E87F" w:rsidR="00627A53" w:rsidRPr="00012BA3" w:rsidRDefault="00627A53" w:rsidP="00627A53">
            <w:pPr>
              <w:spacing w:line="276" w:lineRule="auto"/>
              <w:ind w:right="-150"/>
              <w:rPr>
                <w:b/>
                <w:bCs/>
                <w:color w:val="0070C0"/>
                <w:sz w:val="20"/>
                <w:lang w:val="de-DE"/>
              </w:rPr>
            </w:pPr>
            <w:r w:rsidRPr="00012BA3">
              <w:rPr>
                <w:color w:val="0070C0"/>
                <w:lang w:val="de-DE"/>
              </w:rPr>
              <w:t>sprechen</w:t>
            </w:r>
          </w:p>
        </w:tc>
        <w:tc>
          <w:tcPr>
            <w:tcW w:w="1304" w:type="dxa"/>
            <w:vAlign w:val="center"/>
          </w:tcPr>
          <w:p w14:paraId="60913011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CEDF14A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F4E7A0E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50AD1A37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1BD3937D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1ECDDE48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</w:tr>
      <w:tr w:rsidR="00627A53" w:rsidRPr="00012BA3" w14:paraId="4C61A22B" w14:textId="77777777" w:rsidTr="00CC1235">
        <w:trPr>
          <w:trHeight w:val="340"/>
        </w:trPr>
        <w:tc>
          <w:tcPr>
            <w:tcW w:w="1980" w:type="dxa"/>
          </w:tcPr>
          <w:p w14:paraId="3E8566DC" w14:textId="201ECC6F" w:rsidR="00627A53" w:rsidRPr="00012BA3" w:rsidRDefault="00B836AA" w:rsidP="00627A53">
            <w:pPr>
              <w:spacing w:line="276" w:lineRule="auto"/>
              <w:ind w:right="-150"/>
              <w:rPr>
                <w:b/>
                <w:bCs/>
                <w:color w:val="0070C0"/>
                <w:sz w:val="20"/>
                <w:lang w:val="de-DE"/>
              </w:rPr>
            </w:pPr>
            <w:proofErr w:type="spellStart"/>
            <w:r w:rsidRPr="00012BA3">
              <w:rPr>
                <w:color w:val="0070C0"/>
                <w:lang w:val="de-DE"/>
              </w:rPr>
              <w:t>interaktion</w:t>
            </w:r>
            <w:proofErr w:type="spellEnd"/>
          </w:p>
        </w:tc>
        <w:tc>
          <w:tcPr>
            <w:tcW w:w="1304" w:type="dxa"/>
            <w:vAlign w:val="center"/>
          </w:tcPr>
          <w:p w14:paraId="1EC7D7BF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73AC7B59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3B04F1AE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47B86CDD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09352D29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  <w:tc>
          <w:tcPr>
            <w:tcW w:w="1304" w:type="dxa"/>
            <w:vAlign w:val="center"/>
          </w:tcPr>
          <w:p w14:paraId="58122D53" w14:textId="77777777" w:rsidR="00627A53" w:rsidRPr="00012BA3" w:rsidRDefault="00627A53" w:rsidP="00627A53">
            <w:pPr>
              <w:spacing w:line="276" w:lineRule="auto"/>
              <w:jc w:val="center"/>
              <w:rPr>
                <w:lang w:val="de-DE"/>
              </w:rPr>
            </w:pPr>
            <w:r w:rsidRPr="00012BA3">
              <w:rPr>
                <w:rFonts w:ascii="Segoe UI Symbol" w:eastAsia="MS Gothic" w:hAnsi="Segoe UI Symbol" w:cs="Segoe UI Symbol"/>
                <w:lang w:val="de-DE"/>
              </w:rPr>
              <w:t>☐</w:t>
            </w:r>
          </w:p>
        </w:tc>
      </w:tr>
    </w:tbl>
    <w:p w14:paraId="09E64D57" w14:textId="77777777" w:rsidR="004E0785" w:rsidRPr="00012BA3" w:rsidRDefault="004E0785" w:rsidP="004E0785">
      <w:pPr>
        <w:pStyle w:val="Nadpis1"/>
        <w:spacing w:before="0"/>
        <w:jc w:val="right"/>
        <w:rPr>
          <w:rFonts w:cstheme="minorHAnsi"/>
          <w:b w:val="0"/>
          <w:bCs w:val="0"/>
          <w:color w:val="1F497D" w:themeColor="text2"/>
          <w:sz w:val="18"/>
          <w:szCs w:val="18"/>
          <w:lang w:val="de-DE"/>
          <w14:ligatures w14:val="standardContextual"/>
        </w:rPr>
      </w:pPr>
      <w:r w:rsidRPr="00012BA3">
        <w:rPr>
          <w:rFonts w:cstheme="minorHAnsi"/>
          <w:b w:val="0"/>
          <w:bCs w:val="0"/>
          <w:color w:val="1F497D" w:themeColor="text2"/>
          <w:sz w:val="18"/>
          <w:szCs w:val="18"/>
          <w:lang w:val="de-DE"/>
          <w14:ligatures w14:val="standardContextual"/>
        </w:rPr>
        <w:t>In jeder Zeile ist nur ein Feld anzukreuzen.</w:t>
      </w:r>
    </w:p>
    <w:p w14:paraId="11B47EA3" w14:textId="7BC3878D" w:rsidR="00046517" w:rsidRPr="00012BA3" w:rsidRDefault="00D74FF0" w:rsidP="001E5741">
      <w:pPr>
        <w:pStyle w:val="Nadpis1"/>
        <w:spacing w:before="120"/>
        <w:rPr>
          <w:lang w:val="de-DE"/>
        </w:rPr>
      </w:pPr>
      <w:r w:rsidRPr="00012BA3">
        <w:rPr>
          <w:lang w:val="de-DE"/>
        </w:rPr>
        <w:t>GEPLANTER ZEITRAUM DES AUSLANDSAUFENTHALTS</w:t>
      </w:r>
    </w:p>
    <w:p w14:paraId="5A598EE2" w14:textId="38FAF893" w:rsidR="00EC2606" w:rsidRPr="00012BA3" w:rsidRDefault="00D74FF0" w:rsidP="005B6A77">
      <w:pPr>
        <w:tabs>
          <w:tab w:val="left" w:pos="567"/>
          <w:tab w:val="left" w:pos="2694"/>
          <w:tab w:val="left" w:pos="3119"/>
        </w:tabs>
        <w:rPr>
          <w:b/>
          <w:bCs/>
          <w:lang w:val="de-DE"/>
        </w:rPr>
      </w:pPr>
      <w:r w:rsidRPr="00012BA3">
        <w:rPr>
          <w:b/>
          <w:bCs/>
          <w:lang w:val="de-DE"/>
        </w:rPr>
        <w:t>VON</w:t>
      </w:r>
      <w:r w:rsidR="00281310" w:rsidRPr="00012BA3">
        <w:rPr>
          <w:b/>
          <w:bCs/>
          <w:lang w:val="de-DE"/>
        </w:rPr>
        <w:tab/>
      </w:r>
      <w:sdt>
        <w:sdtPr>
          <w:rPr>
            <w:b/>
            <w:bCs/>
            <w:lang w:val="de-DE"/>
          </w:rPr>
          <w:id w:val="233281533"/>
          <w:placeholder>
            <w:docPart w:val="DefaultPlaceholder_-1854013437"/>
          </w:placeholder>
          <w:date>
            <w:dateFormat w:val="dd.MM.yyyy"/>
            <w:lid w:val="cs-CZ"/>
            <w:storeMappedDataAs w:val="dateTime"/>
            <w:calendar w:val="gregorian"/>
          </w:date>
        </w:sdtPr>
        <w:sdtContent>
          <w:proofErr w:type="gramStart"/>
          <w:r w:rsidR="005B6A77" w:rsidRPr="00012BA3">
            <w:rPr>
              <w:b/>
              <w:bCs/>
              <w:lang w:val="de-DE"/>
            </w:rPr>
            <w:t>Hier</w:t>
          </w:r>
          <w:proofErr w:type="gramEnd"/>
          <w:r w:rsidR="005B6A77" w:rsidRPr="00012BA3">
            <w:rPr>
              <w:b/>
              <w:bCs/>
              <w:lang w:val="de-DE"/>
            </w:rPr>
            <w:t xml:space="preserve"> klicken oder tippen, um ein Datum einzugeben</w:t>
          </w:r>
        </w:sdtContent>
      </w:sdt>
      <w:r w:rsidR="001E5741" w:rsidRPr="00012BA3">
        <w:rPr>
          <w:b/>
          <w:bCs/>
          <w:lang w:val="de-DE"/>
        </w:rPr>
        <w:t xml:space="preserve">  </w:t>
      </w:r>
      <w:r w:rsidRPr="00012BA3">
        <w:rPr>
          <w:b/>
          <w:bCs/>
          <w:lang w:val="de-DE"/>
        </w:rPr>
        <w:t>BIS</w:t>
      </w:r>
      <w:r w:rsidR="001E5741" w:rsidRPr="00012BA3">
        <w:rPr>
          <w:b/>
          <w:bCs/>
          <w:lang w:val="de-DE"/>
        </w:rPr>
        <w:tab/>
      </w:r>
      <w:sdt>
        <w:sdtPr>
          <w:rPr>
            <w:b/>
            <w:bCs/>
            <w:lang w:val="de-DE"/>
          </w:rPr>
          <w:id w:val="648322448"/>
          <w:placeholder>
            <w:docPart w:val="DefaultPlaceholder_-1854013437"/>
          </w:placeholder>
          <w:date>
            <w:dateFormat w:val="dd.MM.yyyy"/>
            <w:lid w:val="cs-CZ"/>
            <w:storeMappedDataAs w:val="dateTime"/>
            <w:calendar w:val="gregorian"/>
          </w:date>
        </w:sdtPr>
        <w:sdtContent>
          <w:proofErr w:type="gramStart"/>
          <w:r w:rsidR="005B6A77" w:rsidRPr="00012BA3">
            <w:rPr>
              <w:b/>
              <w:bCs/>
              <w:lang w:val="de-DE"/>
            </w:rPr>
            <w:t>Hier</w:t>
          </w:r>
          <w:proofErr w:type="gramEnd"/>
          <w:r w:rsidR="005B6A77" w:rsidRPr="00012BA3">
            <w:rPr>
              <w:b/>
              <w:bCs/>
              <w:lang w:val="de-DE"/>
            </w:rPr>
            <w:t xml:space="preserve"> klicken oder tippen, um ein Datum einzugeben</w:t>
          </w:r>
        </w:sdtContent>
      </w:sdt>
    </w:p>
    <w:p w14:paraId="6C7E770A" w14:textId="29081143" w:rsidR="00046517" w:rsidRPr="00012BA3" w:rsidRDefault="004078AE" w:rsidP="001E5741">
      <w:pPr>
        <w:pStyle w:val="Nadpis1"/>
        <w:spacing w:before="360"/>
        <w:rPr>
          <w:lang w:val="de-DE"/>
        </w:rPr>
      </w:pPr>
      <w:r w:rsidRPr="00012BA3">
        <w:rPr>
          <w:lang w:val="de-DE"/>
        </w:rPr>
        <w:t>THEMA DER DISSERTATION</w:t>
      </w:r>
      <w:r w:rsidR="00EC2606" w:rsidRPr="00012BA3">
        <w:rPr>
          <w:lang w:val="de-DE"/>
        </w:rPr>
        <w:t xml:space="preserve"> </w:t>
      </w:r>
    </w:p>
    <w:tbl>
      <w:tblPr>
        <w:tblStyle w:val="Mkatabulky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57102" w:rsidRPr="00012BA3" w14:paraId="4DED8703" w14:textId="77777777" w:rsidTr="00012BA3">
        <w:trPr>
          <w:trHeight w:val="1191"/>
        </w:trPr>
        <w:sdt>
          <w:sdtPr>
            <w:rPr>
              <w:b/>
              <w:bCs/>
              <w:color w:val="0070C0"/>
              <w:lang w:val="de-DE"/>
            </w:rPr>
            <w:id w:val="-760597655"/>
            <w:placeholder>
              <w:docPart w:val="DefaultPlaceholder_-1854013440"/>
            </w:placeholder>
            <w:text/>
          </w:sdtPr>
          <w:sdtContent>
            <w:tc>
              <w:tcPr>
                <w:tcW w:w="9781" w:type="dxa"/>
              </w:tcPr>
              <w:p w14:paraId="36253EF8" w14:textId="33125469" w:rsidR="00A57102" w:rsidRPr="00012BA3" w:rsidRDefault="002B0AA5" w:rsidP="00A57102">
                <w:pPr>
                  <w:rPr>
                    <w:b/>
                    <w:bCs/>
                    <w:lang w:val="de-DE"/>
                  </w:rPr>
                </w:pPr>
                <w:r w:rsidRPr="00012BA3">
                  <w:rPr>
                    <w:b/>
                    <w:bCs/>
                    <w:color w:val="0070C0"/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11CA68A8" w14:textId="77777777" w:rsidR="00CC1235" w:rsidRPr="00012BA3" w:rsidRDefault="00CC1235" w:rsidP="00A57102">
      <w:pPr>
        <w:rPr>
          <w:lang w:val="de-DE"/>
        </w:rPr>
      </w:pPr>
      <w:r w:rsidRPr="00012BA3">
        <w:rPr>
          <w:lang w:val="de-DE"/>
        </w:rPr>
        <w:br w:type="page"/>
      </w:r>
    </w:p>
    <w:p w14:paraId="4B471AE3" w14:textId="77777777" w:rsidR="00CC1235" w:rsidRPr="00012BA3" w:rsidRDefault="00CC1235" w:rsidP="00046517">
      <w:pPr>
        <w:pStyle w:val="Nadpis1"/>
        <w:rPr>
          <w:lang w:val="de-DE"/>
        </w:rPr>
      </w:pPr>
    </w:p>
    <w:p w14:paraId="2D43BD5F" w14:textId="7A09BFA5" w:rsidR="00046517" w:rsidRPr="00012BA3" w:rsidRDefault="004078AE" w:rsidP="00046517">
      <w:pPr>
        <w:pStyle w:val="Nadpis1"/>
        <w:rPr>
          <w:lang w:val="de-DE"/>
        </w:rPr>
      </w:pPr>
      <w:r w:rsidRPr="00012BA3">
        <w:rPr>
          <w:lang w:val="de-DE"/>
        </w:rPr>
        <w:t>ZUSAMMENFASSUNG DER DISSERTATION</w:t>
      </w: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C2606" w:rsidRPr="00012BA3" w14:paraId="2950D84B" w14:textId="77777777" w:rsidTr="00012BA3">
        <w:trPr>
          <w:trHeight w:val="1701"/>
        </w:trPr>
        <w:sdt>
          <w:sdtPr>
            <w:rPr>
              <w:lang w:val="de-DE"/>
            </w:rPr>
            <w:id w:val="609317639"/>
            <w:placeholder>
              <w:docPart w:val="0AC994C7424C458DB00C5694BE42290E"/>
            </w:placeholder>
            <w:text/>
          </w:sdtPr>
          <w:sdtContent>
            <w:tc>
              <w:tcPr>
                <w:tcW w:w="9493" w:type="dxa"/>
              </w:tcPr>
              <w:p w14:paraId="04A0D67B" w14:textId="0B8C37BE" w:rsidR="00EC2606" w:rsidRPr="00012BA3" w:rsidRDefault="002B0AA5" w:rsidP="00EC2606">
                <w:pPr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0184F731" w14:textId="0623C3AE" w:rsidR="00046517" w:rsidRPr="00012BA3" w:rsidRDefault="00640930" w:rsidP="00A57102">
      <w:pPr>
        <w:pStyle w:val="Nadpis1"/>
        <w:spacing w:before="360" w:after="0"/>
        <w:rPr>
          <w:lang w:val="de-DE"/>
        </w:rPr>
      </w:pPr>
      <w:r w:rsidRPr="00012BA3">
        <w:rPr>
          <w:lang w:val="de-DE"/>
        </w:rPr>
        <w:t>WISSENSCHAFTLICHE FORSCHUNGSTÄTIGKEIT</w:t>
      </w:r>
    </w:p>
    <w:p w14:paraId="3B49A319" w14:textId="720DAC22" w:rsidR="00046517" w:rsidRPr="00012BA3" w:rsidRDefault="00640930" w:rsidP="00A57102">
      <w:pPr>
        <w:pStyle w:val="Podnadpis"/>
        <w:spacing w:before="120"/>
        <w:rPr>
          <w:lang w:val="de-DE"/>
        </w:rPr>
      </w:pPr>
      <w:r w:rsidRPr="00012BA3">
        <w:rPr>
          <w:lang w:val="de-DE"/>
        </w:rPr>
        <w:t>Aktueller Stand der Dissertation</w:t>
      </w: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C2606" w:rsidRPr="00012BA3" w14:paraId="4E9A6957" w14:textId="77777777" w:rsidTr="00012BA3">
        <w:trPr>
          <w:trHeight w:val="3061"/>
        </w:trPr>
        <w:sdt>
          <w:sdtPr>
            <w:rPr>
              <w:lang w:val="de-DE"/>
            </w:rPr>
            <w:id w:val="1875880227"/>
            <w:placeholder>
              <w:docPart w:val="3FEF33BFBB694849B4ABDE68AD8DBBEF"/>
            </w:placeholder>
            <w:text/>
          </w:sdtPr>
          <w:sdtContent>
            <w:tc>
              <w:tcPr>
                <w:tcW w:w="9493" w:type="dxa"/>
              </w:tcPr>
              <w:p w14:paraId="00761F46" w14:textId="75C4127D" w:rsidR="00EC2606" w:rsidRPr="00012BA3" w:rsidRDefault="002B0AA5" w:rsidP="00EC2606">
                <w:pPr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6414ED13" w14:textId="0DD8D464" w:rsidR="00046517" w:rsidRPr="00012BA3" w:rsidRDefault="006F4A93" w:rsidP="00A57102">
      <w:pPr>
        <w:pStyle w:val="Podnadpis"/>
        <w:rPr>
          <w:lang w:val="de-DE"/>
        </w:rPr>
      </w:pPr>
      <w:r w:rsidRPr="00012BA3">
        <w:rPr>
          <w:lang w:val="de-DE"/>
        </w:rPr>
        <w:t>Vereinbarter Studien- oder Praktikumsinhalt im Ausland und dessen Bezug zum Dissertationsthema</w:t>
      </w: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C2606" w:rsidRPr="00012BA3" w14:paraId="54B8C6CD" w14:textId="77777777" w:rsidTr="00012BA3">
        <w:trPr>
          <w:trHeight w:val="3345"/>
        </w:trPr>
        <w:sdt>
          <w:sdtPr>
            <w:rPr>
              <w:lang w:val="de-DE"/>
            </w:rPr>
            <w:id w:val="-384877082"/>
            <w:placeholder>
              <w:docPart w:val="ECC5EF8BACF348F7A54C19899413E755"/>
            </w:placeholder>
            <w:text/>
          </w:sdtPr>
          <w:sdtContent>
            <w:tc>
              <w:tcPr>
                <w:tcW w:w="9493" w:type="dxa"/>
              </w:tcPr>
              <w:p w14:paraId="7E9C7EC8" w14:textId="4AEF880C" w:rsidR="00EC2606" w:rsidRPr="00012BA3" w:rsidRDefault="002B0AA5" w:rsidP="00EC2606">
                <w:pPr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1CEF9CED" w14:textId="4DF10D21" w:rsidR="00046517" w:rsidRPr="00012BA3" w:rsidRDefault="006F4A93" w:rsidP="00046517">
      <w:pPr>
        <w:pStyle w:val="Nadpis1"/>
        <w:rPr>
          <w:lang w:val="de-DE"/>
        </w:rPr>
      </w:pPr>
      <w:r w:rsidRPr="00012BA3">
        <w:rPr>
          <w:lang w:val="de-DE"/>
        </w:rPr>
        <w:t>Erwartete Ergebnisse des Auslandsaufenthalts im Zusammenhang mit der Dissertation</w:t>
      </w: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C2606" w:rsidRPr="00012BA3" w14:paraId="005F47AE" w14:textId="77777777" w:rsidTr="00012BA3">
        <w:trPr>
          <w:trHeight w:val="2835"/>
        </w:trPr>
        <w:sdt>
          <w:sdtPr>
            <w:rPr>
              <w:lang w:val="de-DE"/>
            </w:rPr>
            <w:id w:val="1604070348"/>
            <w:placeholder>
              <w:docPart w:val="1C36D381C6E3403C851E09342D0417A2"/>
            </w:placeholder>
            <w:text/>
          </w:sdtPr>
          <w:sdtContent>
            <w:tc>
              <w:tcPr>
                <w:tcW w:w="9493" w:type="dxa"/>
              </w:tcPr>
              <w:p w14:paraId="3038714C" w14:textId="4F5A9C21" w:rsidR="00EC2606" w:rsidRPr="00012BA3" w:rsidRDefault="002B0AA5" w:rsidP="00EC2606">
                <w:pPr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7E418B55" w14:textId="77777777" w:rsidR="00A57102" w:rsidRPr="00012BA3" w:rsidRDefault="00A57102" w:rsidP="00046517">
      <w:pPr>
        <w:pStyle w:val="Nadpis1"/>
        <w:rPr>
          <w:lang w:val="de-DE"/>
        </w:rPr>
      </w:pPr>
      <w:r w:rsidRPr="00012BA3">
        <w:rPr>
          <w:lang w:val="de-DE"/>
        </w:rPr>
        <w:br w:type="page"/>
      </w:r>
    </w:p>
    <w:p w14:paraId="5887E2AE" w14:textId="77777777" w:rsidR="00A57102" w:rsidRPr="00012BA3" w:rsidRDefault="00A57102" w:rsidP="00A57102">
      <w:pPr>
        <w:pStyle w:val="Nadpis1"/>
        <w:spacing w:before="480"/>
        <w:rPr>
          <w:lang w:val="de-DE"/>
        </w:rPr>
      </w:pPr>
    </w:p>
    <w:p w14:paraId="0201D104" w14:textId="5ED12625" w:rsidR="00EC2606" w:rsidRPr="00012BA3" w:rsidRDefault="007C4042" w:rsidP="00A57102">
      <w:pPr>
        <w:pStyle w:val="Nadpis1"/>
        <w:rPr>
          <w:lang w:val="de-DE"/>
        </w:rPr>
      </w:pPr>
      <w:r w:rsidRPr="00012BA3">
        <w:rPr>
          <w:lang w:val="de-DE"/>
        </w:rPr>
        <w:t>STELLUNGNAHME DES BETREUERS ZUM AUSLANDSAUFENTHALT DES STUDENTEN</w:t>
      </w:r>
    </w:p>
    <w:p w14:paraId="45597848" w14:textId="17B741C4" w:rsidR="00A57102" w:rsidRPr="00012BA3" w:rsidRDefault="007C4042" w:rsidP="00644650">
      <w:pPr>
        <w:tabs>
          <w:tab w:val="left" w:pos="1134"/>
        </w:tabs>
        <w:spacing w:after="120"/>
        <w:rPr>
          <w:b/>
          <w:bCs/>
          <w:lang w:val="de-DE"/>
        </w:rPr>
      </w:pPr>
      <w:r w:rsidRPr="00012BA3">
        <w:rPr>
          <w:b/>
          <w:bCs/>
          <w:lang w:val="de-DE"/>
        </w:rPr>
        <w:t>Betreuer/in</w:t>
      </w:r>
      <w:r w:rsidR="00A57102" w:rsidRPr="00012BA3">
        <w:rPr>
          <w:b/>
          <w:bCs/>
          <w:lang w:val="de-DE"/>
        </w:rPr>
        <w:t>:</w:t>
      </w:r>
      <w:r w:rsidR="00644650" w:rsidRPr="00012BA3">
        <w:rPr>
          <w:b/>
          <w:bCs/>
          <w:lang w:val="de-DE"/>
        </w:rPr>
        <w:tab/>
      </w:r>
      <w:sdt>
        <w:sdtPr>
          <w:rPr>
            <w:b/>
            <w:bCs/>
            <w:lang w:val="de-DE"/>
          </w:rPr>
          <w:id w:val="1641697192"/>
          <w:placeholder>
            <w:docPart w:val="9CFC2E35C9C946AFAA2696184FB52BE7"/>
          </w:placeholder>
          <w:text/>
        </w:sdtPr>
        <w:sdtContent>
          <w:proofErr w:type="gramStart"/>
          <w:r w:rsidR="00722D28" w:rsidRPr="00012BA3">
            <w:rPr>
              <w:b/>
              <w:bCs/>
              <w:lang w:val="de-DE"/>
            </w:rPr>
            <w:t>Hier</w:t>
          </w:r>
          <w:proofErr w:type="gramEnd"/>
          <w:r w:rsidR="00722D28" w:rsidRPr="00012BA3">
            <w:rPr>
              <w:b/>
              <w:bCs/>
              <w:lang w:val="de-DE"/>
            </w:rPr>
            <w:t xml:space="preserve"> klicken oder tippen, um Text einzugeben</w:t>
          </w:r>
        </w:sdtContent>
      </w:sdt>
    </w:p>
    <w:p w14:paraId="5ACCF258" w14:textId="61B127ED" w:rsidR="00A57102" w:rsidRPr="00012BA3" w:rsidRDefault="00C11D88" w:rsidP="00C11D88">
      <w:pPr>
        <w:tabs>
          <w:tab w:val="left" w:pos="851"/>
          <w:tab w:val="left" w:pos="1701"/>
        </w:tabs>
        <w:spacing w:after="240"/>
        <w:rPr>
          <w:lang w:val="de-DE"/>
        </w:rPr>
      </w:pPr>
      <w:r w:rsidRPr="00012BA3">
        <w:rPr>
          <w:lang w:val="de-DE"/>
        </w:rPr>
        <w:tab/>
      </w:r>
      <w:r w:rsidR="00C92E76" w:rsidRPr="00012BA3">
        <w:rPr>
          <w:lang w:val="de-DE"/>
        </w:rPr>
        <w:t>E-Mail</w:t>
      </w:r>
      <w:r w:rsidR="00A57102" w:rsidRPr="00012BA3">
        <w:rPr>
          <w:lang w:val="de-DE"/>
        </w:rPr>
        <w:t>:</w:t>
      </w:r>
      <w:r w:rsidR="00A57102" w:rsidRPr="00012BA3">
        <w:rPr>
          <w:lang w:val="de-DE"/>
        </w:rPr>
        <w:tab/>
      </w:r>
      <w:sdt>
        <w:sdtPr>
          <w:rPr>
            <w:lang w:val="de-DE"/>
          </w:rPr>
          <w:id w:val="526297634"/>
          <w:placeholder>
            <w:docPart w:val="8C2312EB0FEB4D90B296AC15855CA12A"/>
          </w:placeholder>
          <w:text/>
        </w:sdtPr>
        <w:sdtContent>
          <w:proofErr w:type="gramStart"/>
          <w:r w:rsidR="00722D28" w:rsidRPr="00012BA3">
            <w:rPr>
              <w:lang w:val="de-DE"/>
            </w:rPr>
            <w:t>Hier</w:t>
          </w:r>
          <w:proofErr w:type="gramEnd"/>
          <w:r w:rsidR="00722D28" w:rsidRPr="00012BA3">
            <w:rPr>
              <w:lang w:val="de-DE"/>
            </w:rPr>
            <w:t xml:space="preserve"> klicken oder tippen, um Text einzugeben</w:t>
          </w:r>
        </w:sdtContent>
      </w:sdt>
    </w:p>
    <w:p w14:paraId="33A90DF7" w14:textId="5FB67F5E" w:rsidR="00A57102" w:rsidRPr="00012BA3" w:rsidRDefault="00A57102" w:rsidP="00A57102">
      <w:pPr>
        <w:spacing w:after="120"/>
        <w:rPr>
          <w:lang w:val="de-DE"/>
        </w:rPr>
      </w:pPr>
      <w:r w:rsidRPr="00012BA3">
        <w:rPr>
          <w:lang w:val="de-DE"/>
        </w:rPr>
        <w:tab/>
      </w:r>
      <w:sdt>
        <w:sdtPr>
          <w:rPr>
            <w:lang w:val="de-DE"/>
          </w:rPr>
          <w:id w:val="184332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3F42" w:rsidRPr="00012BA3">
            <w:rPr>
              <w:rFonts w:ascii="MS Gothic" w:eastAsia="MS Gothic" w:hAnsi="MS Gothic"/>
              <w:lang w:val="de-DE"/>
            </w:rPr>
            <w:t>☐</w:t>
          </w:r>
        </w:sdtContent>
      </w:sdt>
      <w:r w:rsidRPr="00012BA3">
        <w:rPr>
          <w:lang w:val="de-DE"/>
        </w:rPr>
        <w:tab/>
      </w:r>
      <w:r w:rsidR="00513F97" w:rsidRPr="00012BA3">
        <w:rPr>
          <w:lang w:val="de-DE"/>
        </w:rPr>
        <w:t>I</w:t>
      </w:r>
      <w:r w:rsidR="00513F97" w:rsidRPr="00012BA3">
        <w:rPr>
          <w:lang w:val="de-DE"/>
        </w:rPr>
        <w:t>ch stimme dem Auslandsaufenthalt des Studenten zu</w:t>
      </w:r>
    </w:p>
    <w:p w14:paraId="77897C1E" w14:textId="44407ABB" w:rsidR="00A57102" w:rsidRPr="00012BA3" w:rsidRDefault="00A57102" w:rsidP="00A57102">
      <w:pPr>
        <w:spacing w:after="120"/>
        <w:rPr>
          <w:lang w:val="de-DE"/>
        </w:rPr>
      </w:pPr>
      <w:r w:rsidRPr="00012BA3">
        <w:rPr>
          <w:lang w:val="de-DE"/>
        </w:rPr>
        <w:tab/>
      </w:r>
      <w:sdt>
        <w:sdtPr>
          <w:rPr>
            <w:lang w:val="de-DE"/>
          </w:rPr>
          <w:id w:val="-702171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BA3">
            <w:rPr>
              <w:rFonts w:ascii="MS Gothic" w:eastAsia="MS Gothic" w:hAnsi="MS Gothic"/>
              <w:lang w:val="de-DE"/>
            </w:rPr>
            <w:t>☐</w:t>
          </w:r>
        </w:sdtContent>
      </w:sdt>
      <w:r w:rsidRPr="00012BA3">
        <w:rPr>
          <w:lang w:val="de-DE"/>
        </w:rPr>
        <w:tab/>
      </w:r>
      <w:r w:rsidR="00513F97" w:rsidRPr="00012BA3">
        <w:rPr>
          <w:lang w:val="de-DE"/>
        </w:rPr>
        <w:t>Ich stimme dem Auslandsaufenthalt des Studenten nicht zu</w:t>
      </w:r>
    </w:p>
    <w:p w14:paraId="2C300A9D" w14:textId="363A494F" w:rsidR="00A57102" w:rsidRPr="00012BA3" w:rsidRDefault="0037652F" w:rsidP="00A57102">
      <w:pPr>
        <w:rPr>
          <w:b/>
          <w:bCs/>
          <w:color w:val="0070C0"/>
          <w:lang w:val="de-DE"/>
        </w:rPr>
      </w:pPr>
      <w:r w:rsidRPr="00012BA3">
        <w:rPr>
          <w:b/>
          <w:bCs/>
          <w:color w:val="0070C0"/>
          <w:lang w:val="de-DE"/>
        </w:rPr>
        <w:t>Stellungnahme des Betreuers</w:t>
      </w:r>
      <w:r w:rsidR="006D2FAA" w:rsidRPr="00012BA3">
        <w:rPr>
          <w:b/>
          <w:bCs/>
          <w:color w:val="0070C0"/>
          <w:lang w:val="de-DE"/>
        </w:rPr>
        <w:t>:</w:t>
      </w: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C2606" w:rsidRPr="00012BA3" w14:paraId="34DC8850" w14:textId="77777777" w:rsidTr="00012BA3">
        <w:trPr>
          <w:trHeight w:val="1134"/>
        </w:trPr>
        <w:sdt>
          <w:sdtPr>
            <w:rPr>
              <w:lang w:val="de-DE"/>
            </w:rPr>
            <w:id w:val="1266271568"/>
            <w:placeholder>
              <w:docPart w:val="F979321F20284775A521D67DB5274660"/>
            </w:placeholder>
            <w:text/>
          </w:sdtPr>
          <w:sdtContent>
            <w:tc>
              <w:tcPr>
                <w:tcW w:w="9493" w:type="dxa"/>
              </w:tcPr>
              <w:p w14:paraId="39ACCA60" w14:textId="4859136D" w:rsidR="00EC2606" w:rsidRPr="00012BA3" w:rsidRDefault="002B0AA5" w:rsidP="00EC2606">
                <w:pPr>
                  <w:rPr>
                    <w:lang w:val="de-DE"/>
                  </w:rPr>
                </w:pPr>
                <w:r w:rsidRPr="00012BA3">
                  <w:rPr>
                    <w:lang w:val="de-DE"/>
                  </w:rPr>
                  <w:t>Hier klicken oder tippen, um Text einzugeben.</w:t>
                </w:r>
              </w:p>
            </w:tc>
          </w:sdtContent>
        </w:sdt>
      </w:tr>
    </w:tbl>
    <w:p w14:paraId="5A29BDB8" w14:textId="29F753B5" w:rsidR="00DF373B" w:rsidRPr="00012BA3" w:rsidRDefault="00DF373B" w:rsidP="00CA1586">
      <w:pPr>
        <w:pBdr>
          <w:bottom w:val="single" w:sz="4" w:space="1" w:color="auto"/>
        </w:pBdr>
        <w:tabs>
          <w:tab w:val="left" w:pos="5387"/>
        </w:tabs>
        <w:spacing w:before="600" w:after="120"/>
        <w:rPr>
          <w:lang w:val="de-DE"/>
        </w:rPr>
      </w:pPr>
      <w:r w:rsidRPr="00012BA3">
        <w:rPr>
          <w:lang w:val="de-DE"/>
        </w:rPr>
        <w:t>Dat</w:t>
      </w:r>
      <w:r w:rsidR="0037652F" w:rsidRPr="00012BA3">
        <w:rPr>
          <w:lang w:val="de-DE"/>
        </w:rPr>
        <w:t>um</w:t>
      </w:r>
      <w:r w:rsidRPr="00012BA3">
        <w:rPr>
          <w:lang w:val="de-DE"/>
        </w:rPr>
        <w:t>:</w:t>
      </w:r>
      <w:r w:rsidRPr="00012BA3">
        <w:rPr>
          <w:lang w:val="de-DE"/>
        </w:rPr>
        <w:tab/>
      </w:r>
      <w:r w:rsidR="0037652F" w:rsidRPr="00012BA3">
        <w:rPr>
          <w:lang w:val="de-DE"/>
        </w:rPr>
        <w:t>Unterschrift des Betreuers</w:t>
      </w:r>
    </w:p>
    <w:p w14:paraId="2CF0FA22" w14:textId="2C2E3223" w:rsidR="00046517" w:rsidRPr="00012BA3" w:rsidRDefault="000254AA" w:rsidP="00C11D88">
      <w:pPr>
        <w:pStyle w:val="Nadpis1"/>
        <w:spacing w:before="360"/>
        <w:rPr>
          <w:lang w:val="de-DE"/>
        </w:rPr>
      </w:pPr>
      <w:r w:rsidRPr="00012BA3">
        <w:rPr>
          <w:lang w:val="de-DE"/>
        </w:rPr>
        <w:t>STELLUNGNAHME DER AUFNEHMENDEN INSTITUTION</w:t>
      </w:r>
    </w:p>
    <w:p w14:paraId="2A16F634" w14:textId="58BA638B" w:rsidR="00EC2606" w:rsidRPr="00012BA3" w:rsidRDefault="000254AA" w:rsidP="000254AA">
      <w:pPr>
        <w:tabs>
          <w:tab w:val="left" w:pos="2268"/>
        </w:tabs>
        <w:spacing w:before="120"/>
        <w:rPr>
          <w:b/>
          <w:bCs/>
          <w:sz w:val="24"/>
          <w:szCs w:val="24"/>
          <w:lang w:val="de-DE"/>
        </w:rPr>
      </w:pPr>
      <w:r w:rsidRPr="00012BA3">
        <w:rPr>
          <w:b/>
          <w:bCs/>
          <w:sz w:val="24"/>
          <w:szCs w:val="24"/>
          <w:lang w:val="de-DE"/>
        </w:rPr>
        <w:t>Name der Institution</w:t>
      </w:r>
      <w:r w:rsidR="00C11D88" w:rsidRPr="00012BA3">
        <w:rPr>
          <w:b/>
          <w:bCs/>
          <w:sz w:val="24"/>
          <w:szCs w:val="24"/>
          <w:lang w:val="de-DE"/>
        </w:rPr>
        <w:t>:</w:t>
      </w:r>
      <w:r w:rsidR="00C61449" w:rsidRPr="00012BA3">
        <w:rPr>
          <w:b/>
          <w:bCs/>
          <w:sz w:val="24"/>
          <w:szCs w:val="24"/>
          <w:lang w:val="de-DE"/>
        </w:rPr>
        <w:tab/>
      </w:r>
      <w:sdt>
        <w:sdtPr>
          <w:rPr>
            <w:b/>
            <w:bCs/>
            <w:sz w:val="24"/>
            <w:szCs w:val="24"/>
            <w:lang w:val="de-DE"/>
          </w:rPr>
          <w:id w:val="-931582927"/>
          <w:placeholder>
            <w:docPart w:val="5F7FDC527FF44D149062B89E6AEAD497"/>
          </w:placeholder>
          <w:text/>
        </w:sdtPr>
        <w:sdtContent>
          <w:proofErr w:type="gramStart"/>
          <w:r w:rsidR="00722D28" w:rsidRPr="00012BA3">
            <w:rPr>
              <w:b/>
              <w:bCs/>
              <w:sz w:val="24"/>
              <w:szCs w:val="24"/>
              <w:lang w:val="de-DE"/>
            </w:rPr>
            <w:t>Hier</w:t>
          </w:r>
          <w:proofErr w:type="gramEnd"/>
          <w:r w:rsidR="00722D28" w:rsidRPr="00012BA3">
            <w:rPr>
              <w:b/>
              <w:bCs/>
              <w:sz w:val="24"/>
              <w:szCs w:val="24"/>
              <w:lang w:val="de-DE"/>
            </w:rPr>
            <w:t xml:space="preserve"> klicken oder tippen, um Text einzugeben</w:t>
          </w:r>
        </w:sdtContent>
      </w:sdt>
    </w:p>
    <w:p w14:paraId="53D1A44E" w14:textId="3809E38E" w:rsidR="00DF373B" w:rsidRPr="00012BA3" w:rsidRDefault="00DF373B" w:rsidP="00A51A20">
      <w:pPr>
        <w:tabs>
          <w:tab w:val="left" w:pos="1701"/>
        </w:tabs>
        <w:spacing w:before="120"/>
        <w:rPr>
          <w:lang w:val="de-DE"/>
        </w:rPr>
      </w:pPr>
      <w:r w:rsidRPr="00012BA3">
        <w:rPr>
          <w:lang w:val="de-DE"/>
        </w:rPr>
        <w:t>Adres</w:t>
      </w:r>
      <w:r w:rsidR="00CD6E77" w:rsidRPr="00012BA3">
        <w:rPr>
          <w:lang w:val="de-DE"/>
        </w:rPr>
        <w:t>s</w:t>
      </w:r>
      <w:r w:rsidR="000254AA" w:rsidRPr="00012BA3">
        <w:rPr>
          <w:lang w:val="de-DE"/>
        </w:rPr>
        <w:t>e</w:t>
      </w:r>
      <w:r w:rsidRPr="00012BA3">
        <w:rPr>
          <w:lang w:val="de-DE"/>
        </w:rPr>
        <w:t>:</w:t>
      </w:r>
      <w:r w:rsidRPr="00012BA3">
        <w:rPr>
          <w:lang w:val="de-DE"/>
        </w:rPr>
        <w:tab/>
      </w:r>
      <w:sdt>
        <w:sdtPr>
          <w:rPr>
            <w:lang w:val="de-DE"/>
          </w:rPr>
          <w:id w:val="-1240241689"/>
          <w:placeholder>
            <w:docPart w:val="A35ECABA6D394FF189D5D081443AE63E"/>
          </w:placeholder>
          <w:text/>
        </w:sdtPr>
        <w:sdtContent>
          <w:proofErr w:type="gramStart"/>
          <w:r w:rsidR="00722D28" w:rsidRPr="00012BA3">
            <w:rPr>
              <w:lang w:val="de-DE"/>
            </w:rPr>
            <w:t>Hier</w:t>
          </w:r>
          <w:proofErr w:type="gramEnd"/>
          <w:r w:rsidR="00722D28" w:rsidRPr="00012BA3">
            <w:rPr>
              <w:lang w:val="de-DE"/>
            </w:rPr>
            <w:t xml:space="preserve"> klicken oder tippen, um Text einzugeben</w:t>
          </w:r>
        </w:sdtContent>
      </w:sdt>
    </w:p>
    <w:p w14:paraId="4BAFAE45" w14:textId="3F4C2718" w:rsidR="00DF373B" w:rsidRPr="00012BA3" w:rsidRDefault="00C9265D" w:rsidP="00C9265D">
      <w:pPr>
        <w:tabs>
          <w:tab w:val="left" w:pos="1134"/>
          <w:tab w:val="left" w:pos="6804"/>
        </w:tabs>
        <w:spacing w:before="120"/>
        <w:rPr>
          <w:lang w:val="de-DE"/>
        </w:rPr>
      </w:pPr>
      <w:r w:rsidRPr="00012BA3">
        <w:rPr>
          <w:b/>
          <w:bCs/>
          <w:sz w:val="20"/>
          <w:szCs w:val="20"/>
          <w:lang w:val="de-DE"/>
        </w:rPr>
        <w:t>Verantwortliche Person für den Inhalt des Auslandsaufenthalts des Studenten:</w:t>
      </w:r>
      <w:r w:rsidR="00DF373B" w:rsidRPr="00012BA3">
        <w:rPr>
          <w:lang w:val="de-DE"/>
        </w:rPr>
        <w:tab/>
      </w:r>
      <w:sdt>
        <w:sdtPr>
          <w:rPr>
            <w:lang w:val="de-DE"/>
          </w:rPr>
          <w:id w:val="939493529"/>
          <w:placeholder>
            <w:docPart w:val="C8F98F391EDD4340AB125AF0EC80A65E"/>
          </w:placeholder>
        </w:sdtPr>
        <w:sdtContent>
          <w:proofErr w:type="gramStart"/>
          <w:r w:rsidR="00722D28" w:rsidRPr="00012BA3">
            <w:rPr>
              <w:lang w:val="de-DE"/>
            </w:rPr>
            <w:t>Hier</w:t>
          </w:r>
          <w:proofErr w:type="gramEnd"/>
          <w:r w:rsidR="00722D28" w:rsidRPr="00012BA3">
            <w:rPr>
              <w:lang w:val="de-DE"/>
            </w:rPr>
            <w:t xml:space="preserve"> klicken oder tippen, um Text einzugeben</w:t>
          </w:r>
        </w:sdtContent>
      </w:sdt>
    </w:p>
    <w:p w14:paraId="529D8756" w14:textId="05DA9952" w:rsidR="00DF373B" w:rsidRPr="00012BA3" w:rsidRDefault="00C11D88" w:rsidP="00C9265D">
      <w:pPr>
        <w:tabs>
          <w:tab w:val="left" w:pos="1134"/>
          <w:tab w:val="left" w:pos="1985"/>
        </w:tabs>
        <w:spacing w:before="120"/>
        <w:rPr>
          <w:lang w:val="de-DE"/>
        </w:rPr>
      </w:pPr>
      <w:r w:rsidRPr="00012BA3">
        <w:rPr>
          <w:lang w:val="de-DE"/>
        </w:rPr>
        <w:tab/>
      </w:r>
      <w:r w:rsidR="00C9265D" w:rsidRPr="00012BA3">
        <w:rPr>
          <w:lang w:val="de-DE"/>
        </w:rPr>
        <w:t>E-Mail</w:t>
      </w:r>
      <w:r w:rsidR="00DF373B" w:rsidRPr="00012BA3">
        <w:rPr>
          <w:lang w:val="de-DE"/>
        </w:rPr>
        <w:t>:</w:t>
      </w:r>
      <w:r w:rsidR="00DF373B" w:rsidRPr="00012BA3">
        <w:rPr>
          <w:lang w:val="de-DE"/>
        </w:rPr>
        <w:tab/>
      </w:r>
      <w:sdt>
        <w:sdtPr>
          <w:rPr>
            <w:lang w:val="de-DE"/>
          </w:rPr>
          <w:id w:val="-1717507632"/>
          <w:placeholder>
            <w:docPart w:val="8B395F64BD004D2D8A63964F8D109272"/>
          </w:placeholder>
          <w:text/>
        </w:sdtPr>
        <w:sdtContent>
          <w:proofErr w:type="gramStart"/>
          <w:r w:rsidR="00722D28" w:rsidRPr="00012BA3">
            <w:rPr>
              <w:lang w:val="de-DE"/>
            </w:rPr>
            <w:t>Hier</w:t>
          </w:r>
          <w:proofErr w:type="gramEnd"/>
          <w:r w:rsidR="00722D28" w:rsidRPr="00012BA3">
            <w:rPr>
              <w:lang w:val="de-DE"/>
            </w:rPr>
            <w:t xml:space="preserve"> klicken oder tippen, um Text einzugeben</w:t>
          </w:r>
        </w:sdtContent>
      </w:sdt>
    </w:p>
    <w:p w14:paraId="058864A4" w14:textId="27FE9F94" w:rsidR="00DF373B" w:rsidRPr="00012BA3" w:rsidRDefault="00C11D88" w:rsidP="00C9265D">
      <w:pPr>
        <w:tabs>
          <w:tab w:val="left" w:pos="1134"/>
          <w:tab w:val="left" w:pos="1985"/>
        </w:tabs>
        <w:spacing w:before="120"/>
        <w:rPr>
          <w:lang w:val="de-DE"/>
        </w:rPr>
      </w:pPr>
      <w:r w:rsidRPr="00012BA3">
        <w:rPr>
          <w:lang w:val="de-DE"/>
        </w:rPr>
        <w:tab/>
      </w:r>
      <w:r w:rsidR="00C9265D" w:rsidRPr="00012BA3">
        <w:rPr>
          <w:lang w:val="de-DE"/>
        </w:rPr>
        <w:t>Telefon</w:t>
      </w:r>
      <w:r w:rsidR="008F51C0" w:rsidRPr="00012BA3">
        <w:rPr>
          <w:lang w:val="de-DE"/>
        </w:rPr>
        <w:t>:</w:t>
      </w:r>
      <w:r w:rsidR="00DF373B" w:rsidRPr="00012BA3">
        <w:rPr>
          <w:lang w:val="de-DE"/>
        </w:rPr>
        <w:tab/>
      </w:r>
      <w:sdt>
        <w:sdtPr>
          <w:rPr>
            <w:lang w:val="de-DE"/>
          </w:rPr>
          <w:id w:val="-1939830054"/>
          <w:placeholder>
            <w:docPart w:val="F8E8015DB1F9462D8DB9EBE5B8F721FC"/>
          </w:placeholder>
          <w:text/>
        </w:sdtPr>
        <w:sdtContent>
          <w:proofErr w:type="gramStart"/>
          <w:r w:rsidR="00722D28" w:rsidRPr="00012BA3">
            <w:rPr>
              <w:lang w:val="de-DE"/>
            </w:rPr>
            <w:t>Hier</w:t>
          </w:r>
          <w:proofErr w:type="gramEnd"/>
          <w:r w:rsidR="00722D28" w:rsidRPr="00012BA3">
            <w:rPr>
              <w:lang w:val="de-DE"/>
            </w:rPr>
            <w:t xml:space="preserve"> klicken oder tippen, um Text einzugeben</w:t>
          </w:r>
        </w:sdtContent>
      </w:sdt>
    </w:p>
    <w:p w14:paraId="3D5A9BEC" w14:textId="4BED792A" w:rsidR="00DF373B" w:rsidRPr="00012BA3" w:rsidRDefault="003434FD" w:rsidP="008B4601">
      <w:pPr>
        <w:spacing w:before="360" w:after="120"/>
        <w:rPr>
          <w:lang w:val="de-DE"/>
        </w:rPr>
      </w:pPr>
      <w:r w:rsidRPr="00012BA3">
        <w:rPr>
          <w:lang w:val="de-DE"/>
        </w:rPr>
        <w:t>Hiermit bestätigen wir den Eingang des Antrags des Studenten.</w:t>
      </w:r>
    </w:p>
    <w:p w14:paraId="1B55D57F" w14:textId="77777777" w:rsidR="003434FD" w:rsidRPr="00012BA3" w:rsidRDefault="003434FD" w:rsidP="00DF373B">
      <w:pPr>
        <w:spacing w:after="120"/>
        <w:rPr>
          <w:lang w:val="de-DE"/>
        </w:rPr>
      </w:pPr>
      <w:r w:rsidRPr="00012BA3">
        <w:rPr>
          <w:lang w:val="de-DE"/>
        </w:rPr>
        <w:t>Der oben genannte Student ist:</w:t>
      </w:r>
    </w:p>
    <w:p w14:paraId="6CD500AD" w14:textId="0F8AD3FC" w:rsidR="00DF373B" w:rsidRPr="00012BA3" w:rsidRDefault="00DF373B" w:rsidP="00DF373B">
      <w:pPr>
        <w:spacing w:after="120"/>
        <w:rPr>
          <w:lang w:val="de-DE"/>
        </w:rPr>
      </w:pPr>
      <w:r w:rsidRPr="00012BA3">
        <w:rPr>
          <w:lang w:val="de-DE"/>
        </w:rPr>
        <w:tab/>
      </w:r>
      <w:sdt>
        <w:sdtPr>
          <w:rPr>
            <w:lang w:val="de-DE"/>
          </w:rPr>
          <w:id w:val="-198091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BA3">
            <w:rPr>
              <w:rFonts w:ascii="MS Gothic" w:eastAsia="MS Gothic" w:hAnsi="MS Gothic"/>
              <w:lang w:val="de-DE"/>
            </w:rPr>
            <w:t>☐</w:t>
          </w:r>
        </w:sdtContent>
      </w:sdt>
      <w:r w:rsidRPr="00012BA3">
        <w:rPr>
          <w:lang w:val="de-DE"/>
        </w:rPr>
        <w:tab/>
      </w:r>
      <w:r w:rsidR="00A23F42" w:rsidRPr="00012BA3">
        <w:rPr>
          <w:lang w:val="de-DE"/>
        </w:rPr>
        <w:t>Vorläufig angenommen und das Mobilitätsprogramm wird organisiert</w:t>
      </w:r>
    </w:p>
    <w:p w14:paraId="4287CDA8" w14:textId="6ABE357F" w:rsidR="00DF373B" w:rsidRPr="00012BA3" w:rsidRDefault="00DF373B" w:rsidP="00DF373B">
      <w:pPr>
        <w:spacing w:after="120"/>
        <w:rPr>
          <w:lang w:val="de-DE"/>
        </w:rPr>
      </w:pPr>
      <w:r w:rsidRPr="00012BA3">
        <w:rPr>
          <w:lang w:val="de-DE"/>
        </w:rPr>
        <w:tab/>
      </w:r>
      <w:sdt>
        <w:sdtPr>
          <w:rPr>
            <w:lang w:val="de-DE"/>
          </w:rPr>
          <w:id w:val="276144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BA3">
            <w:rPr>
              <w:rFonts w:ascii="MS Gothic" w:eastAsia="MS Gothic" w:hAnsi="MS Gothic"/>
              <w:lang w:val="de-DE"/>
            </w:rPr>
            <w:t>☐</w:t>
          </w:r>
        </w:sdtContent>
      </w:sdt>
      <w:r w:rsidRPr="00012BA3">
        <w:rPr>
          <w:lang w:val="de-DE"/>
        </w:rPr>
        <w:tab/>
      </w:r>
      <w:r w:rsidR="00A23F42" w:rsidRPr="00012BA3">
        <w:rPr>
          <w:lang w:val="de-DE"/>
        </w:rPr>
        <w:t xml:space="preserve">Nicht angenommen </w:t>
      </w:r>
      <w:proofErr w:type="gramStart"/>
      <w:r w:rsidR="00A23F42" w:rsidRPr="00012BA3">
        <w:rPr>
          <w:lang w:val="de-DE"/>
        </w:rPr>
        <w:t>aus folgendem</w:t>
      </w:r>
      <w:proofErr w:type="gramEnd"/>
      <w:r w:rsidR="00A23F42" w:rsidRPr="00012BA3">
        <w:rPr>
          <w:lang w:val="de-DE"/>
        </w:rPr>
        <w:t xml:space="preserve"> </w:t>
      </w:r>
      <w:proofErr w:type="gramStart"/>
      <w:r w:rsidR="00A23F42" w:rsidRPr="00012BA3">
        <w:rPr>
          <w:lang w:val="de-DE"/>
        </w:rPr>
        <w:t>Grund:</w:t>
      </w:r>
      <w:r w:rsidR="004012B4" w:rsidRPr="00012BA3">
        <w:rPr>
          <w:lang w:val="de-DE"/>
        </w:rPr>
        <w:t>…</w:t>
      </w:r>
      <w:proofErr w:type="gramEnd"/>
      <w:r w:rsidR="004012B4" w:rsidRPr="00012BA3">
        <w:rPr>
          <w:lang w:val="de-DE"/>
        </w:rPr>
        <w:t>……………………………………………</w:t>
      </w:r>
      <w:r w:rsidRPr="00012BA3">
        <w:rPr>
          <w:lang w:val="de-DE"/>
        </w:rPr>
        <w:tab/>
      </w:r>
    </w:p>
    <w:p w14:paraId="40A6D8C5" w14:textId="23000E12" w:rsidR="00DF373B" w:rsidRPr="00012BA3" w:rsidRDefault="00DF373B" w:rsidP="00CA1586">
      <w:pPr>
        <w:pBdr>
          <w:bottom w:val="single" w:sz="4" w:space="1" w:color="auto"/>
        </w:pBdr>
        <w:tabs>
          <w:tab w:val="left" w:pos="5387"/>
        </w:tabs>
        <w:spacing w:before="600"/>
        <w:rPr>
          <w:lang w:val="de-DE"/>
        </w:rPr>
      </w:pPr>
      <w:r w:rsidRPr="00012BA3">
        <w:rPr>
          <w:lang w:val="de-DE"/>
        </w:rPr>
        <w:t>Dat</w:t>
      </w:r>
      <w:r w:rsidR="00F57670" w:rsidRPr="00012BA3">
        <w:rPr>
          <w:lang w:val="de-DE"/>
        </w:rPr>
        <w:t>um</w:t>
      </w:r>
      <w:r w:rsidRPr="00012BA3">
        <w:rPr>
          <w:lang w:val="de-DE"/>
        </w:rPr>
        <w:t>:</w:t>
      </w:r>
      <w:r w:rsidRPr="00012BA3">
        <w:rPr>
          <w:lang w:val="de-DE"/>
        </w:rPr>
        <w:tab/>
      </w:r>
      <w:r w:rsidR="00F57670" w:rsidRPr="00012BA3">
        <w:rPr>
          <w:lang w:val="de-DE"/>
        </w:rPr>
        <w:t>Unterschrift</w:t>
      </w:r>
    </w:p>
    <w:p w14:paraId="4BBE752B" w14:textId="4489E8BA" w:rsidR="00046517" w:rsidRPr="00012BA3" w:rsidRDefault="00696ED0" w:rsidP="00C11D88">
      <w:pPr>
        <w:pStyle w:val="Nadpis1"/>
        <w:spacing w:before="360"/>
        <w:rPr>
          <w:lang w:val="de-DE"/>
        </w:rPr>
      </w:pPr>
      <w:r w:rsidRPr="00012BA3">
        <w:rPr>
          <w:lang w:val="de-DE"/>
        </w:rPr>
        <w:t>STATEMENT OF THE SENDING INSTITUTION</w:t>
      </w:r>
    </w:p>
    <w:p w14:paraId="6E7F0004" w14:textId="77777777" w:rsidR="00012BA3" w:rsidRPr="00012BA3" w:rsidRDefault="00166070" w:rsidP="00C11D88">
      <w:pPr>
        <w:spacing w:after="120"/>
        <w:rPr>
          <w:b/>
          <w:bCs/>
          <w:lang w:val="de-DE"/>
        </w:rPr>
      </w:pPr>
      <w:r w:rsidRPr="00012BA3">
        <w:rPr>
          <w:b/>
          <w:bCs/>
          <w:sz w:val="24"/>
          <w:szCs w:val="24"/>
          <w:lang w:val="de-DE"/>
        </w:rPr>
        <w:t>S</w:t>
      </w:r>
      <w:r w:rsidRPr="00012BA3">
        <w:rPr>
          <w:b/>
          <w:bCs/>
          <w:sz w:val="24"/>
          <w:szCs w:val="24"/>
          <w:lang w:val="de-DE"/>
        </w:rPr>
        <w:t xml:space="preserve">üdböhmische Universität in </w:t>
      </w:r>
      <w:proofErr w:type="spellStart"/>
      <w:r w:rsidRPr="00012BA3">
        <w:rPr>
          <w:b/>
          <w:bCs/>
          <w:sz w:val="24"/>
          <w:szCs w:val="24"/>
          <w:lang w:val="de-DE"/>
        </w:rPr>
        <w:t>České</w:t>
      </w:r>
      <w:proofErr w:type="spellEnd"/>
      <w:r w:rsidRPr="00012BA3">
        <w:rPr>
          <w:b/>
          <w:bCs/>
          <w:sz w:val="24"/>
          <w:szCs w:val="24"/>
          <w:lang w:val="de-DE"/>
        </w:rPr>
        <w:t xml:space="preserve"> </w:t>
      </w:r>
      <w:proofErr w:type="spellStart"/>
      <w:r w:rsidRPr="00012BA3">
        <w:rPr>
          <w:b/>
          <w:bCs/>
          <w:sz w:val="24"/>
          <w:szCs w:val="24"/>
          <w:lang w:val="de-DE"/>
        </w:rPr>
        <w:t>Budějovice</w:t>
      </w:r>
      <w:proofErr w:type="spellEnd"/>
      <w:r w:rsidRPr="00012BA3">
        <w:rPr>
          <w:b/>
          <w:bCs/>
          <w:sz w:val="24"/>
          <w:szCs w:val="24"/>
          <w:lang w:val="de-DE"/>
        </w:rPr>
        <w:t xml:space="preserve">, </w:t>
      </w:r>
      <w:r w:rsidR="00223502" w:rsidRPr="00012BA3">
        <w:rPr>
          <w:b/>
          <w:bCs/>
          <w:lang w:val="de-DE"/>
        </w:rPr>
        <w:t>Fakultät für Gesundheits- und Sozialwissenschaften</w:t>
      </w:r>
      <w:r w:rsidR="00223502" w:rsidRPr="00012BA3">
        <w:rPr>
          <w:b/>
          <w:bCs/>
          <w:lang w:val="de-DE"/>
        </w:rPr>
        <w:t xml:space="preserve"> </w:t>
      </w:r>
    </w:p>
    <w:p w14:paraId="6409ADA6" w14:textId="45266F0C" w:rsidR="00C11D88" w:rsidRPr="00012BA3" w:rsidRDefault="00C11D88" w:rsidP="00C11D88">
      <w:pPr>
        <w:spacing w:after="120"/>
        <w:rPr>
          <w:lang w:val="de-DE"/>
        </w:rPr>
      </w:pPr>
      <w:r w:rsidRPr="00012BA3">
        <w:rPr>
          <w:lang w:val="de-DE"/>
        </w:rPr>
        <w:t xml:space="preserve">J. </w:t>
      </w:r>
      <w:proofErr w:type="spellStart"/>
      <w:r w:rsidRPr="00012BA3">
        <w:rPr>
          <w:lang w:val="de-DE"/>
        </w:rPr>
        <w:t>Boreckého</w:t>
      </w:r>
      <w:proofErr w:type="spellEnd"/>
      <w:r w:rsidRPr="00012BA3">
        <w:rPr>
          <w:lang w:val="de-DE"/>
        </w:rPr>
        <w:t xml:space="preserve"> 1167/27, 370 11 </w:t>
      </w:r>
      <w:proofErr w:type="spellStart"/>
      <w:r w:rsidRPr="00012BA3">
        <w:rPr>
          <w:lang w:val="de-DE"/>
        </w:rPr>
        <w:t>České</w:t>
      </w:r>
      <w:proofErr w:type="spellEnd"/>
      <w:r w:rsidRPr="00012BA3">
        <w:rPr>
          <w:lang w:val="de-DE"/>
        </w:rPr>
        <w:t xml:space="preserve"> </w:t>
      </w:r>
      <w:proofErr w:type="spellStart"/>
      <w:r w:rsidRPr="00012BA3">
        <w:rPr>
          <w:lang w:val="de-DE"/>
        </w:rPr>
        <w:t>Budějovice</w:t>
      </w:r>
      <w:proofErr w:type="spellEnd"/>
      <w:r w:rsidRPr="00012BA3">
        <w:rPr>
          <w:lang w:val="de-DE"/>
        </w:rPr>
        <w:t xml:space="preserve">, </w:t>
      </w:r>
      <w:r w:rsidR="00917644" w:rsidRPr="00012BA3">
        <w:rPr>
          <w:lang w:val="de-DE"/>
        </w:rPr>
        <w:t>Tschechische Republik</w:t>
      </w:r>
    </w:p>
    <w:p w14:paraId="2BE6BC01" w14:textId="61DFF134" w:rsidR="00C11D88" w:rsidRPr="00012BA3" w:rsidRDefault="00300239" w:rsidP="00917644">
      <w:pPr>
        <w:tabs>
          <w:tab w:val="left" w:pos="2977"/>
          <w:tab w:val="left" w:pos="3686"/>
        </w:tabs>
        <w:spacing w:after="120"/>
        <w:rPr>
          <w:lang w:val="de-DE"/>
        </w:rPr>
      </w:pPr>
      <w:r w:rsidRPr="00012BA3">
        <w:rPr>
          <w:lang w:val="de-DE"/>
        </w:rPr>
        <w:t>Prodekan für internationale Beziehungen:</w:t>
      </w:r>
      <w:r w:rsidR="00917644" w:rsidRPr="00012BA3">
        <w:rPr>
          <w:lang w:val="de-DE"/>
        </w:rPr>
        <w:tab/>
      </w:r>
      <w:proofErr w:type="spellStart"/>
      <w:r w:rsidR="00C11D88" w:rsidRPr="00012BA3">
        <w:rPr>
          <w:lang w:val="de-DE"/>
        </w:rPr>
        <w:t>Mgr</w:t>
      </w:r>
      <w:proofErr w:type="spellEnd"/>
      <w:r w:rsidR="00C11D88" w:rsidRPr="00012BA3">
        <w:rPr>
          <w:lang w:val="de-DE"/>
        </w:rPr>
        <w:t xml:space="preserve">. František Dolák, </w:t>
      </w:r>
      <w:proofErr w:type="spellStart"/>
      <w:r w:rsidR="00C11D88" w:rsidRPr="00012BA3">
        <w:rPr>
          <w:lang w:val="de-DE"/>
        </w:rPr>
        <w:t>Ph.D</w:t>
      </w:r>
      <w:proofErr w:type="spellEnd"/>
      <w:r w:rsidR="00C11D88" w:rsidRPr="00012BA3">
        <w:rPr>
          <w:lang w:val="de-DE"/>
        </w:rPr>
        <w:t>., MBA</w:t>
      </w:r>
    </w:p>
    <w:p w14:paraId="686721B4" w14:textId="252CEC08" w:rsidR="00C11D88" w:rsidRPr="00012BA3" w:rsidRDefault="00922DA2" w:rsidP="007C0132">
      <w:pPr>
        <w:tabs>
          <w:tab w:val="left" w:pos="2977"/>
        </w:tabs>
        <w:spacing w:before="240" w:after="120"/>
        <w:rPr>
          <w:lang w:val="de-DE"/>
        </w:rPr>
      </w:pPr>
      <w:r w:rsidRPr="00012BA3">
        <w:rPr>
          <w:lang w:val="de-DE"/>
        </w:rPr>
        <w:t>Stellungnahme des Prodekans</w:t>
      </w:r>
      <w:r w:rsidR="00C11D88" w:rsidRPr="00012BA3">
        <w:rPr>
          <w:lang w:val="de-DE"/>
        </w:rPr>
        <w:t>:</w:t>
      </w:r>
    </w:p>
    <w:p w14:paraId="6C0DED7B" w14:textId="77777777" w:rsidR="00A23F42" w:rsidRPr="00012BA3" w:rsidRDefault="00C11D88" w:rsidP="00A23F42">
      <w:pPr>
        <w:spacing w:after="120"/>
        <w:rPr>
          <w:lang w:val="de-DE"/>
        </w:rPr>
      </w:pPr>
      <w:r w:rsidRPr="00012BA3">
        <w:rPr>
          <w:lang w:val="de-DE"/>
        </w:rPr>
        <w:tab/>
      </w:r>
      <w:r w:rsidR="00A23F42" w:rsidRPr="00012BA3">
        <w:rPr>
          <w:rFonts w:ascii="Segoe UI Symbol" w:hAnsi="Segoe UI Symbol" w:cs="Segoe UI Symbol"/>
          <w:lang w:val="de-DE"/>
        </w:rPr>
        <w:t>☐</w:t>
      </w:r>
      <w:r w:rsidR="00A23F42" w:rsidRPr="00012BA3">
        <w:rPr>
          <w:lang w:val="de-DE"/>
        </w:rPr>
        <w:tab/>
        <w:t>Ich stimme dem Auslandsaufenthalt des Studenten zu</w:t>
      </w:r>
    </w:p>
    <w:p w14:paraId="589CEC34" w14:textId="6D5C88EF" w:rsidR="00C11D88" w:rsidRPr="00012BA3" w:rsidRDefault="00A23F42" w:rsidP="00A23F42">
      <w:pPr>
        <w:spacing w:after="120"/>
        <w:rPr>
          <w:lang w:val="de-DE"/>
        </w:rPr>
      </w:pPr>
      <w:r w:rsidRPr="00012BA3">
        <w:rPr>
          <w:lang w:val="de-DE"/>
        </w:rPr>
        <w:tab/>
      </w:r>
      <w:r w:rsidRPr="00012BA3">
        <w:rPr>
          <w:rFonts w:ascii="Segoe UI Symbol" w:hAnsi="Segoe UI Symbol" w:cs="Segoe UI Symbol"/>
          <w:lang w:val="de-DE"/>
        </w:rPr>
        <w:t>☐</w:t>
      </w:r>
      <w:r w:rsidRPr="00012BA3">
        <w:rPr>
          <w:lang w:val="de-DE"/>
        </w:rPr>
        <w:tab/>
        <w:t>Ich stimme dem Auslandsaufenthalt des Studenten nicht zu</w:t>
      </w:r>
    </w:p>
    <w:p w14:paraId="59C4BCD5" w14:textId="0EB0C4E0" w:rsidR="00DF373B" w:rsidRPr="00012BA3" w:rsidRDefault="004012B4" w:rsidP="00CA1586">
      <w:pPr>
        <w:pBdr>
          <w:bottom w:val="single" w:sz="4" w:space="1" w:color="auto"/>
        </w:pBdr>
        <w:tabs>
          <w:tab w:val="left" w:pos="5387"/>
        </w:tabs>
        <w:spacing w:before="600"/>
        <w:rPr>
          <w:lang w:val="de-DE"/>
        </w:rPr>
      </w:pPr>
      <w:r w:rsidRPr="00012BA3">
        <w:rPr>
          <w:lang w:val="de-DE"/>
        </w:rPr>
        <w:t>Dat</w:t>
      </w:r>
      <w:r w:rsidR="00F57670" w:rsidRPr="00012BA3">
        <w:rPr>
          <w:lang w:val="de-DE"/>
        </w:rPr>
        <w:t>um</w:t>
      </w:r>
      <w:r w:rsidRPr="00012BA3">
        <w:rPr>
          <w:lang w:val="de-DE"/>
        </w:rPr>
        <w:t>:</w:t>
      </w:r>
      <w:r w:rsidRPr="00012BA3">
        <w:rPr>
          <w:lang w:val="de-DE"/>
        </w:rPr>
        <w:tab/>
      </w:r>
      <w:r w:rsidR="00F57670" w:rsidRPr="00012BA3">
        <w:rPr>
          <w:lang w:val="de-DE"/>
        </w:rPr>
        <w:t>Unterschrift</w:t>
      </w:r>
    </w:p>
    <w:sectPr w:rsidR="00DF373B" w:rsidRPr="00012BA3" w:rsidSect="00012B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19" w:right="991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471FF" w14:textId="77777777" w:rsidR="002D12D7" w:rsidRDefault="002D12D7" w:rsidP="00046517">
      <w:r>
        <w:separator/>
      </w:r>
    </w:p>
  </w:endnote>
  <w:endnote w:type="continuationSeparator" w:id="0">
    <w:p w14:paraId="0A1A191C" w14:textId="77777777" w:rsidR="002D12D7" w:rsidRDefault="002D12D7" w:rsidP="00046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65624A4-F57C-4B42-A922-FE962EE7AF9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7AD2F4E6-97D4-43D1-BE77-88C30EEAF6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12A1FCD-34A5-4C8F-B323-5171AC5C1D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1D091D4-B6D1-49B1-A7D6-895A85F531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5D31D1A-711B-4E89-BCBC-2D94709BF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40605" w14:textId="77777777" w:rsidR="00012BA3" w:rsidRDefault="00012BA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F0A4" w14:textId="7EEF85D0" w:rsidR="00C11D88" w:rsidRDefault="00C11D88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ED6C48" wp14:editId="01BB75C4">
          <wp:simplePos x="0" y="0"/>
          <wp:positionH relativeFrom="column">
            <wp:posOffset>4175760</wp:posOffset>
          </wp:positionH>
          <wp:positionV relativeFrom="paragraph">
            <wp:posOffset>-312420</wp:posOffset>
          </wp:positionV>
          <wp:extent cx="1773831" cy="434340"/>
          <wp:effectExtent l="0" t="0" r="0" b="0"/>
          <wp:wrapNone/>
          <wp:docPr id="1652371474" name="Obrázek 1" descr="Obsah obrázku snímek obrazovky, Grafika, grafický design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273934" name="Obrázek 1" descr="Obsah obrázku snímek obrazovky, Grafika, grafický design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31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36C0B" w14:textId="77777777" w:rsidR="00871410" w:rsidRDefault="00871410" w:rsidP="000465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9615F5" wp14:editId="6DF95135">
          <wp:simplePos x="0" y="0"/>
          <wp:positionH relativeFrom="column">
            <wp:posOffset>4497070</wp:posOffset>
          </wp:positionH>
          <wp:positionV relativeFrom="paragraph">
            <wp:posOffset>-4445</wp:posOffset>
          </wp:positionV>
          <wp:extent cx="1773831" cy="434340"/>
          <wp:effectExtent l="0" t="0" r="0" b="0"/>
          <wp:wrapNone/>
          <wp:docPr id="2122907587" name="Obrázek 1" descr="Obsah obrázku snímek obrazovky, Grafika, grafický design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273934" name="Obrázek 1" descr="Obsah obrázku snímek obrazovky, Grafika, grafický design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31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4D5E8" w14:textId="77777777" w:rsidR="00091066" w:rsidRDefault="00091066" w:rsidP="000465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CE4C3" w14:textId="77777777" w:rsidR="002D12D7" w:rsidRDefault="002D12D7" w:rsidP="00046517">
      <w:r>
        <w:separator/>
      </w:r>
    </w:p>
  </w:footnote>
  <w:footnote w:type="continuationSeparator" w:id="0">
    <w:p w14:paraId="13D90844" w14:textId="77777777" w:rsidR="002D12D7" w:rsidRDefault="002D12D7" w:rsidP="00046517">
      <w:r>
        <w:continuationSeparator/>
      </w:r>
    </w:p>
  </w:footnote>
  <w:footnote w:id="1">
    <w:p w14:paraId="49AA1BA8" w14:textId="28320274" w:rsidR="001E5741" w:rsidRDefault="001E5741" w:rsidP="00195B7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D74FF0" w:rsidRPr="00D74FF0">
        <w:rPr>
          <w:sz w:val="16"/>
          <w:szCs w:val="16"/>
        </w:rPr>
        <w:t>Auf</w:t>
      </w:r>
      <w:proofErr w:type="spellEnd"/>
      <w:r w:rsidR="00D74FF0" w:rsidRPr="00D74FF0">
        <w:rPr>
          <w:sz w:val="16"/>
          <w:szCs w:val="16"/>
        </w:rPr>
        <w:t xml:space="preserve"> </w:t>
      </w:r>
      <w:proofErr w:type="spellStart"/>
      <w:r w:rsidR="00D74FF0" w:rsidRPr="00D74FF0">
        <w:rPr>
          <w:sz w:val="16"/>
          <w:szCs w:val="16"/>
        </w:rPr>
        <w:t>Grundlage</w:t>
      </w:r>
      <w:proofErr w:type="spellEnd"/>
      <w:r w:rsidR="00D74FF0" w:rsidRPr="00D74FF0">
        <w:rPr>
          <w:sz w:val="16"/>
          <w:szCs w:val="16"/>
        </w:rPr>
        <w:t xml:space="preserve"> der CEFR-</w:t>
      </w:r>
      <w:proofErr w:type="spellStart"/>
      <w:r w:rsidR="00D74FF0" w:rsidRPr="00D74FF0">
        <w:rPr>
          <w:sz w:val="16"/>
          <w:szCs w:val="16"/>
        </w:rPr>
        <w:t>Bewertungsskala</w:t>
      </w:r>
      <w:proofErr w:type="spellEnd"/>
      <w:r w:rsidR="00195B78" w:rsidRPr="00195B78">
        <w:rPr>
          <w:sz w:val="16"/>
          <w:szCs w:val="16"/>
        </w:rPr>
        <w:t>:</w:t>
      </w:r>
      <w:r w:rsidR="00195B78">
        <w:rPr>
          <w:sz w:val="16"/>
          <w:szCs w:val="16"/>
        </w:rPr>
        <w:t xml:space="preserve"> </w:t>
      </w:r>
      <w:r w:rsidR="00195B78" w:rsidRPr="00195B78">
        <w:rPr>
          <w:sz w:val="16"/>
          <w:szCs w:val="16"/>
        </w:rPr>
        <w:t>https://www.coe.int/en/web/common-european-framework-reference-languages/level-descriptions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B03EF" w14:textId="77777777" w:rsidR="00012BA3" w:rsidRDefault="00012BA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6E87" w14:textId="77777777" w:rsidR="00012BA3" w:rsidRDefault="00012BA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7" w:type="dxa"/>
      <w:tblInd w:w="-459" w:type="dxa"/>
      <w:tblLayout w:type="fixed"/>
      <w:tblLook w:val="04A0" w:firstRow="1" w:lastRow="0" w:firstColumn="1" w:lastColumn="0" w:noHBand="0" w:noVBand="1"/>
    </w:tblPr>
    <w:tblGrid>
      <w:gridCol w:w="6271"/>
      <w:gridCol w:w="3896"/>
    </w:tblGrid>
    <w:tr w:rsidR="00091066" w:rsidRPr="00553571" w14:paraId="36318AF9" w14:textId="77777777" w:rsidTr="00FD63BE">
      <w:tc>
        <w:tcPr>
          <w:tcW w:w="6271" w:type="dxa"/>
        </w:tcPr>
        <w:p w14:paraId="1F2F2E61" w14:textId="77777777" w:rsidR="00091066" w:rsidRDefault="007E1154" w:rsidP="00046517">
          <w:pPr>
            <w:pStyle w:val="Zhlav"/>
          </w:pPr>
          <w:r>
            <w:rPr>
              <w:noProof/>
            </w:rPr>
            <w:drawing>
              <wp:inline distT="0" distB="0" distL="0" distR="0" wp14:anchorId="6DF32CA2" wp14:editId="2504266F">
                <wp:extent cx="3677920" cy="563880"/>
                <wp:effectExtent l="0" t="0" r="0" b="7620"/>
                <wp:docPr id="1337452418" name="Obrázek 1337452418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6" w:type="dxa"/>
        </w:tcPr>
        <w:p w14:paraId="3B03E0A3" w14:textId="375411E4" w:rsidR="00247F4A" w:rsidRPr="00012BA3" w:rsidRDefault="00247F4A" w:rsidP="00247F4A">
          <w:pPr>
            <w:jc w:val="right"/>
            <w:rPr>
              <w:b/>
              <w:bCs/>
              <w:color w:val="0070C0"/>
              <w:sz w:val="24"/>
              <w:szCs w:val="24"/>
              <w:lang w:val="de-DE"/>
            </w:rPr>
          </w:pPr>
          <w:r w:rsidRPr="00012BA3">
            <w:rPr>
              <w:b/>
              <w:bCs/>
              <w:color w:val="0070C0"/>
              <w:sz w:val="24"/>
              <w:szCs w:val="24"/>
              <w:lang w:val="de-DE"/>
            </w:rPr>
            <w:t>A</w:t>
          </w:r>
          <w:r w:rsidR="00AE4215" w:rsidRPr="00012BA3">
            <w:rPr>
              <w:b/>
              <w:bCs/>
              <w:color w:val="0070C0"/>
              <w:sz w:val="24"/>
              <w:szCs w:val="24"/>
              <w:lang w:val="de-DE"/>
            </w:rPr>
            <w:t>NTRAG</w:t>
          </w:r>
        </w:p>
        <w:p w14:paraId="4F051E7F" w14:textId="261D4EAA" w:rsidR="00247F4A" w:rsidRPr="00012BA3" w:rsidRDefault="00AE4215" w:rsidP="00247F4A">
          <w:pPr>
            <w:jc w:val="right"/>
            <w:rPr>
              <w:b/>
              <w:bCs/>
              <w:color w:val="0070C0"/>
              <w:sz w:val="24"/>
              <w:szCs w:val="24"/>
              <w:lang w:val="de-DE"/>
            </w:rPr>
          </w:pPr>
          <w:r w:rsidRPr="00012BA3">
            <w:rPr>
              <w:b/>
              <w:bCs/>
              <w:color w:val="0070C0"/>
              <w:sz w:val="24"/>
              <w:szCs w:val="24"/>
              <w:lang w:val="de-DE"/>
            </w:rPr>
            <w:t>Auf Auslandsaufenthalt</w:t>
          </w:r>
        </w:p>
        <w:p w14:paraId="23DED22B" w14:textId="4D9DD2E9" w:rsidR="00091066" w:rsidRPr="00012BA3" w:rsidRDefault="00FD63BE" w:rsidP="00247F4A">
          <w:pPr>
            <w:jc w:val="right"/>
            <w:rPr>
              <w:lang w:val="de-DE"/>
            </w:rPr>
          </w:pPr>
          <w:r w:rsidRPr="00012BA3">
            <w:rPr>
              <w:b/>
              <w:bCs/>
              <w:color w:val="0070C0"/>
              <w:sz w:val="20"/>
              <w:szCs w:val="20"/>
              <w:lang w:val="de-DE"/>
            </w:rPr>
            <w:t>Im Rahmen des Doktoratsstudiums</w:t>
          </w:r>
        </w:p>
      </w:tc>
    </w:tr>
  </w:tbl>
  <w:p w14:paraId="0C6F7A85" w14:textId="77777777" w:rsidR="00091066" w:rsidRDefault="00091066" w:rsidP="000465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43523"/>
    <w:multiLevelType w:val="multilevel"/>
    <w:tmpl w:val="995A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9898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517"/>
    <w:rsid w:val="000028BE"/>
    <w:rsid w:val="00010767"/>
    <w:rsid w:val="00012BA3"/>
    <w:rsid w:val="000254AA"/>
    <w:rsid w:val="0002716A"/>
    <w:rsid w:val="000371A4"/>
    <w:rsid w:val="0004181F"/>
    <w:rsid w:val="0004580B"/>
    <w:rsid w:val="000462AD"/>
    <w:rsid w:val="00046517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066"/>
    <w:rsid w:val="00096912"/>
    <w:rsid w:val="000A179B"/>
    <w:rsid w:val="000A2B6A"/>
    <w:rsid w:val="000A6CD8"/>
    <w:rsid w:val="000C065B"/>
    <w:rsid w:val="000D285C"/>
    <w:rsid w:val="000D554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5F9D"/>
    <w:rsid w:val="00116118"/>
    <w:rsid w:val="001235BD"/>
    <w:rsid w:val="00123830"/>
    <w:rsid w:val="00132E38"/>
    <w:rsid w:val="00134280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6070"/>
    <w:rsid w:val="00167414"/>
    <w:rsid w:val="001676AA"/>
    <w:rsid w:val="001753C6"/>
    <w:rsid w:val="00175A16"/>
    <w:rsid w:val="00176D34"/>
    <w:rsid w:val="001778E1"/>
    <w:rsid w:val="00181D0A"/>
    <w:rsid w:val="00185C07"/>
    <w:rsid w:val="0019048D"/>
    <w:rsid w:val="00195B78"/>
    <w:rsid w:val="001A2E21"/>
    <w:rsid w:val="001A2F7F"/>
    <w:rsid w:val="001A48D9"/>
    <w:rsid w:val="001A5CA0"/>
    <w:rsid w:val="001A646C"/>
    <w:rsid w:val="001B0928"/>
    <w:rsid w:val="001B318A"/>
    <w:rsid w:val="001B3C9A"/>
    <w:rsid w:val="001B7A19"/>
    <w:rsid w:val="001C2361"/>
    <w:rsid w:val="001C538B"/>
    <w:rsid w:val="001C686F"/>
    <w:rsid w:val="001C7BAF"/>
    <w:rsid w:val="001D222C"/>
    <w:rsid w:val="001E335B"/>
    <w:rsid w:val="001E5741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3B23"/>
    <w:rsid w:val="00205708"/>
    <w:rsid w:val="0020666F"/>
    <w:rsid w:val="00210AD0"/>
    <w:rsid w:val="002116AA"/>
    <w:rsid w:val="00214FE7"/>
    <w:rsid w:val="002156C0"/>
    <w:rsid w:val="00223502"/>
    <w:rsid w:val="00223DBD"/>
    <w:rsid w:val="002263AE"/>
    <w:rsid w:val="00226A96"/>
    <w:rsid w:val="0023178C"/>
    <w:rsid w:val="00233724"/>
    <w:rsid w:val="00235D75"/>
    <w:rsid w:val="00245AC1"/>
    <w:rsid w:val="00247F4A"/>
    <w:rsid w:val="002549FE"/>
    <w:rsid w:val="002576AF"/>
    <w:rsid w:val="00260646"/>
    <w:rsid w:val="00272153"/>
    <w:rsid w:val="00273B40"/>
    <w:rsid w:val="00275E5E"/>
    <w:rsid w:val="00275F85"/>
    <w:rsid w:val="002762CE"/>
    <w:rsid w:val="00280FB7"/>
    <w:rsid w:val="00281310"/>
    <w:rsid w:val="00282326"/>
    <w:rsid w:val="00287B2B"/>
    <w:rsid w:val="002900E2"/>
    <w:rsid w:val="002917AB"/>
    <w:rsid w:val="002953F0"/>
    <w:rsid w:val="002A31E3"/>
    <w:rsid w:val="002B0501"/>
    <w:rsid w:val="002B0AA5"/>
    <w:rsid w:val="002C12D0"/>
    <w:rsid w:val="002C2030"/>
    <w:rsid w:val="002C4E0B"/>
    <w:rsid w:val="002C6FBF"/>
    <w:rsid w:val="002D0109"/>
    <w:rsid w:val="002D074E"/>
    <w:rsid w:val="002D12D7"/>
    <w:rsid w:val="002E552F"/>
    <w:rsid w:val="002E577E"/>
    <w:rsid w:val="002F00A0"/>
    <w:rsid w:val="002F12F3"/>
    <w:rsid w:val="002F4D9B"/>
    <w:rsid w:val="00300239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434FD"/>
    <w:rsid w:val="00352C14"/>
    <w:rsid w:val="0035566B"/>
    <w:rsid w:val="00367112"/>
    <w:rsid w:val="0037652F"/>
    <w:rsid w:val="00376BAD"/>
    <w:rsid w:val="00377BD2"/>
    <w:rsid w:val="003800E5"/>
    <w:rsid w:val="003822CC"/>
    <w:rsid w:val="00384E82"/>
    <w:rsid w:val="003875BD"/>
    <w:rsid w:val="003926ED"/>
    <w:rsid w:val="0039538A"/>
    <w:rsid w:val="00397F38"/>
    <w:rsid w:val="003A0433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2997"/>
    <w:rsid w:val="003E79C4"/>
    <w:rsid w:val="003F4A70"/>
    <w:rsid w:val="004012B4"/>
    <w:rsid w:val="0040134A"/>
    <w:rsid w:val="00402E2F"/>
    <w:rsid w:val="004078AE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0D09"/>
    <w:rsid w:val="0046320B"/>
    <w:rsid w:val="00464917"/>
    <w:rsid w:val="00465220"/>
    <w:rsid w:val="00472FC7"/>
    <w:rsid w:val="00475DB3"/>
    <w:rsid w:val="00476282"/>
    <w:rsid w:val="00482B67"/>
    <w:rsid w:val="00494991"/>
    <w:rsid w:val="00496697"/>
    <w:rsid w:val="004A1A6F"/>
    <w:rsid w:val="004B026C"/>
    <w:rsid w:val="004B304A"/>
    <w:rsid w:val="004B3B5C"/>
    <w:rsid w:val="004B3D97"/>
    <w:rsid w:val="004B7B31"/>
    <w:rsid w:val="004C0BC2"/>
    <w:rsid w:val="004C65B1"/>
    <w:rsid w:val="004D5027"/>
    <w:rsid w:val="004E0785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13F97"/>
    <w:rsid w:val="005218E0"/>
    <w:rsid w:val="0052271D"/>
    <w:rsid w:val="0053481E"/>
    <w:rsid w:val="005350BA"/>
    <w:rsid w:val="00535F82"/>
    <w:rsid w:val="00536A28"/>
    <w:rsid w:val="00541839"/>
    <w:rsid w:val="00541EB1"/>
    <w:rsid w:val="005427F9"/>
    <w:rsid w:val="00542F3B"/>
    <w:rsid w:val="00553571"/>
    <w:rsid w:val="00554B63"/>
    <w:rsid w:val="00555C6E"/>
    <w:rsid w:val="00564267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B6A77"/>
    <w:rsid w:val="005C4B01"/>
    <w:rsid w:val="005C5348"/>
    <w:rsid w:val="005C5613"/>
    <w:rsid w:val="005D178D"/>
    <w:rsid w:val="005D3EF3"/>
    <w:rsid w:val="005D4200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05B"/>
    <w:rsid w:val="00623F64"/>
    <w:rsid w:val="00624417"/>
    <w:rsid w:val="0062577C"/>
    <w:rsid w:val="00627A53"/>
    <w:rsid w:val="006301E2"/>
    <w:rsid w:val="00630547"/>
    <w:rsid w:val="00630725"/>
    <w:rsid w:val="0063340A"/>
    <w:rsid w:val="00634F3D"/>
    <w:rsid w:val="00636428"/>
    <w:rsid w:val="00640930"/>
    <w:rsid w:val="006415B3"/>
    <w:rsid w:val="00643CFA"/>
    <w:rsid w:val="00644650"/>
    <w:rsid w:val="006548AF"/>
    <w:rsid w:val="00654EC6"/>
    <w:rsid w:val="0065586B"/>
    <w:rsid w:val="00670551"/>
    <w:rsid w:val="00671107"/>
    <w:rsid w:val="00673020"/>
    <w:rsid w:val="006779E6"/>
    <w:rsid w:val="0068504A"/>
    <w:rsid w:val="00685D66"/>
    <w:rsid w:val="00690146"/>
    <w:rsid w:val="006915F0"/>
    <w:rsid w:val="00696ED0"/>
    <w:rsid w:val="00697BEE"/>
    <w:rsid w:val="006A44A1"/>
    <w:rsid w:val="006A44E0"/>
    <w:rsid w:val="006A62C3"/>
    <w:rsid w:val="006A79A2"/>
    <w:rsid w:val="006B1408"/>
    <w:rsid w:val="006B478A"/>
    <w:rsid w:val="006D0F58"/>
    <w:rsid w:val="006D2FAA"/>
    <w:rsid w:val="006E10A1"/>
    <w:rsid w:val="006E2E78"/>
    <w:rsid w:val="006E3257"/>
    <w:rsid w:val="006E4A96"/>
    <w:rsid w:val="006E6E41"/>
    <w:rsid w:val="006F0714"/>
    <w:rsid w:val="006F0DC6"/>
    <w:rsid w:val="006F1AEE"/>
    <w:rsid w:val="006F4985"/>
    <w:rsid w:val="006F4A93"/>
    <w:rsid w:val="006F7F81"/>
    <w:rsid w:val="00707760"/>
    <w:rsid w:val="00713A91"/>
    <w:rsid w:val="0071405B"/>
    <w:rsid w:val="007156DC"/>
    <w:rsid w:val="00715818"/>
    <w:rsid w:val="00720E22"/>
    <w:rsid w:val="0072281F"/>
    <w:rsid w:val="00722D28"/>
    <w:rsid w:val="00731978"/>
    <w:rsid w:val="00736FF0"/>
    <w:rsid w:val="007378D6"/>
    <w:rsid w:val="00741A4F"/>
    <w:rsid w:val="00742EF2"/>
    <w:rsid w:val="0075123A"/>
    <w:rsid w:val="00756A0B"/>
    <w:rsid w:val="00766CA0"/>
    <w:rsid w:val="0077412B"/>
    <w:rsid w:val="007761CF"/>
    <w:rsid w:val="0077664C"/>
    <w:rsid w:val="00777F51"/>
    <w:rsid w:val="00780586"/>
    <w:rsid w:val="007830E7"/>
    <w:rsid w:val="00783D49"/>
    <w:rsid w:val="007864A0"/>
    <w:rsid w:val="00790921"/>
    <w:rsid w:val="007953C9"/>
    <w:rsid w:val="007A3061"/>
    <w:rsid w:val="007A4CFB"/>
    <w:rsid w:val="007A734D"/>
    <w:rsid w:val="007B04F3"/>
    <w:rsid w:val="007B45B3"/>
    <w:rsid w:val="007B7BDE"/>
    <w:rsid w:val="007C0132"/>
    <w:rsid w:val="007C20D2"/>
    <w:rsid w:val="007C4042"/>
    <w:rsid w:val="007C4D09"/>
    <w:rsid w:val="007C628A"/>
    <w:rsid w:val="007D38CD"/>
    <w:rsid w:val="007D5369"/>
    <w:rsid w:val="007D5493"/>
    <w:rsid w:val="007D7484"/>
    <w:rsid w:val="007E0CB1"/>
    <w:rsid w:val="007E1154"/>
    <w:rsid w:val="007E196C"/>
    <w:rsid w:val="007E38EA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35794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05A3"/>
    <w:rsid w:val="00871410"/>
    <w:rsid w:val="008733F7"/>
    <w:rsid w:val="00881039"/>
    <w:rsid w:val="00884040"/>
    <w:rsid w:val="00887984"/>
    <w:rsid w:val="00891A63"/>
    <w:rsid w:val="00896D2A"/>
    <w:rsid w:val="008A05F6"/>
    <w:rsid w:val="008A5A23"/>
    <w:rsid w:val="008B3075"/>
    <w:rsid w:val="008B4601"/>
    <w:rsid w:val="008D04DD"/>
    <w:rsid w:val="008D0EC0"/>
    <w:rsid w:val="008D58F0"/>
    <w:rsid w:val="008D698E"/>
    <w:rsid w:val="008E13B5"/>
    <w:rsid w:val="008E7BC7"/>
    <w:rsid w:val="008F3193"/>
    <w:rsid w:val="008F51C0"/>
    <w:rsid w:val="00903260"/>
    <w:rsid w:val="00904719"/>
    <w:rsid w:val="00905742"/>
    <w:rsid w:val="00905A5E"/>
    <w:rsid w:val="009122FE"/>
    <w:rsid w:val="00914B9E"/>
    <w:rsid w:val="00917644"/>
    <w:rsid w:val="00922DA2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6A05"/>
    <w:rsid w:val="009D06E9"/>
    <w:rsid w:val="009D105B"/>
    <w:rsid w:val="009D69A0"/>
    <w:rsid w:val="009D6FB0"/>
    <w:rsid w:val="009E44D1"/>
    <w:rsid w:val="009E4E9E"/>
    <w:rsid w:val="009E5C85"/>
    <w:rsid w:val="009E7A86"/>
    <w:rsid w:val="009F02B8"/>
    <w:rsid w:val="009F0D2C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42"/>
    <w:rsid w:val="00A301B4"/>
    <w:rsid w:val="00A41672"/>
    <w:rsid w:val="00A431EA"/>
    <w:rsid w:val="00A51A20"/>
    <w:rsid w:val="00A535F9"/>
    <w:rsid w:val="00A57102"/>
    <w:rsid w:val="00A57BBF"/>
    <w:rsid w:val="00A72489"/>
    <w:rsid w:val="00A74083"/>
    <w:rsid w:val="00A805E3"/>
    <w:rsid w:val="00A820AE"/>
    <w:rsid w:val="00A85A32"/>
    <w:rsid w:val="00A92236"/>
    <w:rsid w:val="00A93713"/>
    <w:rsid w:val="00A93E15"/>
    <w:rsid w:val="00A9404B"/>
    <w:rsid w:val="00A973F6"/>
    <w:rsid w:val="00AA3B61"/>
    <w:rsid w:val="00AA5387"/>
    <w:rsid w:val="00AB0701"/>
    <w:rsid w:val="00AB09FF"/>
    <w:rsid w:val="00AB2EAD"/>
    <w:rsid w:val="00AB690C"/>
    <w:rsid w:val="00AD6869"/>
    <w:rsid w:val="00AD791A"/>
    <w:rsid w:val="00AE175D"/>
    <w:rsid w:val="00AE4215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36AA"/>
    <w:rsid w:val="00B869F8"/>
    <w:rsid w:val="00B86E9E"/>
    <w:rsid w:val="00B96692"/>
    <w:rsid w:val="00B97526"/>
    <w:rsid w:val="00BA3CD3"/>
    <w:rsid w:val="00BB088C"/>
    <w:rsid w:val="00BC7825"/>
    <w:rsid w:val="00BE007A"/>
    <w:rsid w:val="00BE14EE"/>
    <w:rsid w:val="00BE30B9"/>
    <w:rsid w:val="00BE65E1"/>
    <w:rsid w:val="00BF0A72"/>
    <w:rsid w:val="00BF202A"/>
    <w:rsid w:val="00BF2C91"/>
    <w:rsid w:val="00BF4069"/>
    <w:rsid w:val="00BF7981"/>
    <w:rsid w:val="00C00AF9"/>
    <w:rsid w:val="00C01863"/>
    <w:rsid w:val="00C07DCC"/>
    <w:rsid w:val="00C11D88"/>
    <w:rsid w:val="00C14D19"/>
    <w:rsid w:val="00C163A8"/>
    <w:rsid w:val="00C20ABE"/>
    <w:rsid w:val="00C236EE"/>
    <w:rsid w:val="00C276C9"/>
    <w:rsid w:val="00C32B75"/>
    <w:rsid w:val="00C37236"/>
    <w:rsid w:val="00C37CCD"/>
    <w:rsid w:val="00C404BC"/>
    <w:rsid w:val="00C44A23"/>
    <w:rsid w:val="00C45BAE"/>
    <w:rsid w:val="00C469B9"/>
    <w:rsid w:val="00C47F26"/>
    <w:rsid w:val="00C53386"/>
    <w:rsid w:val="00C61449"/>
    <w:rsid w:val="00C71DBD"/>
    <w:rsid w:val="00C737E6"/>
    <w:rsid w:val="00C81712"/>
    <w:rsid w:val="00C84113"/>
    <w:rsid w:val="00C8570F"/>
    <w:rsid w:val="00C85B3D"/>
    <w:rsid w:val="00C87BD7"/>
    <w:rsid w:val="00C900A1"/>
    <w:rsid w:val="00C91F2C"/>
    <w:rsid w:val="00C9265D"/>
    <w:rsid w:val="00C92E76"/>
    <w:rsid w:val="00CA1586"/>
    <w:rsid w:val="00CB1CB8"/>
    <w:rsid w:val="00CB29AE"/>
    <w:rsid w:val="00CB4FE5"/>
    <w:rsid w:val="00CC1235"/>
    <w:rsid w:val="00CC71F7"/>
    <w:rsid w:val="00CC7EF3"/>
    <w:rsid w:val="00CD2922"/>
    <w:rsid w:val="00CD3E7F"/>
    <w:rsid w:val="00CD4802"/>
    <w:rsid w:val="00CD5245"/>
    <w:rsid w:val="00CD611F"/>
    <w:rsid w:val="00CD6E77"/>
    <w:rsid w:val="00CD6F80"/>
    <w:rsid w:val="00CE1341"/>
    <w:rsid w:val="00CE1DE3"/>
    <w:rsid w:val="00CE7DA2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571A"/>
    <w:rsid w:val="00D46315"/>
    <w:rsid w:val="00D521A8"/>
    <w:rsid w:val="00D5225D"/>
    <w:rsid w:val="00D53D73"/>
    <w:rsid w:val="00D5636B"/>
    <w:rsid w:val="00D578B0"/>
    <w:rsid w:val="00D60E77"/>
    <w:rsid w:val="00D65228"/>
    <w:rsid w:val="00D67E6E"/>
    <w:rsid w:val="00D7028E"/>
    <w:rsid w:val="00D73075"/>
    <w:rsid w:val="00D74FF0"/>
    <w:rsid w:val="00D76B2D"/>
    <w:rsid w:val="00D86BCC"/>
    <w:rsid w:val="00D90396"/>
    <w:rsid w:val="00D90628"/>
    <w:rsid w:val="00D94BDB"/>
    <w:rsid w:val="00D956AA"/>
    <w:rsid w:val="00DA2703"/>
    <w:rsid w:val="00DA33E5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373B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847F5"/>
    <w:rsid w:val="00E96837"/>
    <w:rsid w:val="00EA2F40"/>
    <w:rsid w:val="00EA7929"/>
    <w:rsid w:val="00EB0B0B"/>
    <w:rsid w:val="00EB7113"/>
    <w:rsid w:val="00EC2549"/>
    <w:rsid w:val="00EC2606"/>
    <w:rsid w:val="00EC365A"/>
    <w:rsid w:val="00EC5FDD"/>
    <w:rsid w:val="00ED3CF4"/>
    <w:rsid w:val="00ED4AD5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C7D"/>
    <w:rsid w:val="00F26EB9"/>
    <w:rsid w:val="00F30E85"/>
    <w:rsid w:val="00F3182C"/>
    <w:rsid w:val="00F31B05"/>
    <w:rsid w:val="00F3662E"/>
    <w:rsid w:val="00F41D71"/>
    <w:rsid w:val="00F44DE2"/>
    <w:rsid w:val="00F51484"/>
    <w:rsid w:val="00F57670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95111"/>
    <w:rsid w:val="00FA1337"/>
    <w:rsid w:val="00FA14D3"/>
    <w:rsid w:val="00FA296C"/>
    <w:rsid w:val="00FA3749"/>
    <w:rsid w:val="00FB663B"/>
    <w:rsid w:val="00FB7E58"/>
    <w:rsid w:val="00FC5371"/>
    <w:rsid w:val="00FD520F"/>
    <w:rsid w:val="00FD5388"/>
    <w:rsid w:val="00FD5416"/>
    <w:rsid w:val="00FD5F36"/>
    <w:rsid w:val="00FD63BE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5C40E9"/>
  <w15:docId w15:val="{AEA2B67B-96EA-4826-8B2D-734030ED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6517"/>
    <w:rPr>
      <w:rFonts w:ascii="Clara Sans" w:hAnsi="Clara Sans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046517"/>
    <w:pPr>
      <w:spacing w:before="240" w:after="120"/>
      <w:outlineLvl w:val="0"/>
    </w:pPr>
    <w:rPr>
      <w:b/>
      <w:bCs/>
      <w:color w:val="0070C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semiHidden/>
    <w:locked/>
    <w:rsid w:val="00E9683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11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115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46517"/>
    <w:rPr>
      <w:rFonts w:ascii="Clara Sans" w:hAnsi="Clara Sans"/>
      <w:b/>
      <w:bCs/>
      <w:color w:val="0070C0"/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046517"/>
    <w:rPr>
      <w:color w:val="666666"/>
    </w:rPr>
  </w:style>
  <w:style w:type="paragraph" w:styleId="Titulek">
    <w:name w:val="caption"/>
    <w:basedOn w:val="Normln"/>
    <w:next w:val="Normln"/>
    <w:unhideWhenUsed/>
    <w:qFormat/>
    <w:rsid w:val="00EC2606"/>
    <w:pPr>
      <w:widowControl w:val="0"/>
      <w:spacing w:after="200"/>
    </w:pPr>
    <w:rPr>
      <w:rFonts w:ascii="Times New Roman" w:hAnsi="Times New Roman"/>
      <w:i/>
      <w:iCs/>
      <w:color w:val="1F497D" w:themeColor="text2"/>
      <w:sz w:val="18"/>
      <w:szCs w:val="18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1E5741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E574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E5741"/>
    <w:rPr>
      <w:rFonts w:ascii="Clara Sans" w:hAnsi="Clara Sans"/>
    </w:rPr>
  </w:style>
  <w:style w:type="character" w:styleId="Znakapoznpodarou">
    <w:name w:val="footnote reference"/>
    <w:basedOn w:val="Standardnpsmoodstavce"/>
    <w:uiPriority w:val="99"/>
    <w:semiHidden/>
    <w:unhideWhenUsed/>
    <w:rsid w:val="001E5741"/>
    <w:rPr>
      <w:vertAlign w:val="superscript"/>
    </w:rPr>
  </w:style>
  <w:style w:type="paragraph" w:styleId="Podnadpis">
    <w:name w:val="Subtitle"/>
    <w:basedOn w:val="Nadpis1"/>
    <w:next w:val="Normln"/>
    <w:link w:val="PodnadpisChar"/>
    <w:uiPriority w:val="11"/>
    <w:qFormat/>
    <w:rsid w:val="00A57102"/>
  </w:style>
  <w:style w:type="character" w:customStyle="1" w:styleId="PodnadpisChar">
    <w:name w:val="Podnadpis Char"/>
    <w:basedOn w:val="Standardnpsmoodstavce"/>
    <w:link w:val="Podnadpis"/>
    <w:uiPriority w:val="11"/>
    <w:rsid w:val="00A57102"/>
    <w:rPr>
      <w:rFonts w:ascii="Clara Sans" w:hAnsi="Clara Sans"/>
      <w:b/>
      <w:bCs/>
      <w:color w:val="0070C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nova\Documents\Custom%20Office%20Templates\hlavi&#269;kov&#233;%20pap&#237;ry\KZV%20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6F5D16-E185-4585-8B31-5CE16D3F46E6}"/>
      </w:docPartPr>
      <w:docPartBody>
        <w:p w:rsidR="00E93743" w:rsidRDefault="00AB14C7"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7A361D20B844564A49DF84CCF2EAA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920A78-1C95-4D03-A2C3-AAD5CEA3A2EC}"/>
      </w:docPartPr>
      <w:docPartBody>
        <w:p w:rsidR="00E93743" w:rsidRDefault="00AB14C7" w:rsidP="00AB14C7">
          <w:pPr>
            <w:pStyle w:val="C7A361D20B844564A49DF84CCF2EAA99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FCB8711148F41A483B3919ACB085F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F3A068-DEEA-477E-A5F2-A519EECCDF73}"/>
      </w:docPartPr>
      <w:docPartBody>
        <w:p w:rsidR="00E93743" w:rsidRDefault="00AB14C7" w:rsidP="00AB14C7">
          <w:pPr>
            <w:pStyle w:val="6FCB8711148F41A483B3919ACB085FB7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4BCF6384D804A968A0D7E92660897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F311C3-79D9-4D83-9ADB-12E001E2F2F3}"/>
      </w:docPartPr>
      <w:docPartBody>
        <w:p w:rsidR="00E93743" w:rsidRDefault="00AB14C7" w:rsidP="00AB14C7">
          <w:pPr>
            <w:pStyle w:val="74BCF6384D804A968A0D7E92660897B5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9DFD41-8257-4D97-8A7A-56FF6E211EF8}"/>
      </w:docPartPr>
      <w:docPartBody>
        <w:p w:rsidR="00E93743" w:rsidRDefault="00AB14C7">
          <w:r w:rsidRPr="00DF1468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C2312EB0FEB4D90B296AC15855CA1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D49975-DB5E-4CA9-939E-C4F1885F6E82}"/>
      </w:docPartPr>
      <w:docPartBody>
        <w:p w:rsidR="00E93743" w:rsidRDefault="00AB14C7" w:rsidP="00AB14C7">
          <w:pPr>
            <w:pStyle w:val="8C2312EB0FEB4D90B296AC15855CA12A2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AC994C7424C458DB00C5694BE4229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3591B0-42B3-4910-906A-7D45597FF06B}"/>
      </w:docPartPr>
      <w:docPartBody>
        <w:p w:rsidR="00E93743" w:rsidRDefault="00AB14C7" w:rsidP="00AB14C7">
          <w:pPr>
            <w:pStyle w:val="0AC994C7424C458DB00C5694BE42290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FEF33BFBB694849B4ABDE68AD8DBB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BF39C3-297A-467E-8F7D-6EB4E66546B0}"/>
      </w:docPartPr>
      <w:docPartBody>
        <w:p w:rsidR="00E93743" w:rsidRDefault="00AB14C7" w:rsidP="00AB14C7">
          <w:pPr>
            <w:pStyle w:val="3FEF33BFBB694849B4ABDE68AD8DBBEF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CC5EF8BACF348F7A54C19899413E7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587913-EEAC-419D-B1BA-B80809F8BA68}"/>
      </w:docPartPr>
      <w:docPartBody>
        <w:p w:rsidR="00E93743" w:rsidRDefault="00AB14C7" w:rsidP="00AB14C7">
          <w:pPr>
            <w:pStyle w:val="ECC5EF8BACF348F7A54C19899413E755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C36D381C6E3403C851E09342D0417A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278351-BB21-4089-A16D-F0C5F71DA1A2}"/>
      </w:docPartPr>
      <w:docPartBody>
        <w:p w:rsidR="00E93743" w:rsidRDefault="00AB14C7" w:rsidP="00AB14C7">
          <w:pPr>
            <w:pStyle w:val="1C36D381C6E3403C851E09342D0417A2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CFC2E35C9C946AFAA2696184FB52B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E96654-62CA-461E-9564-7A5E9C3DE854}"/>
      </w:docPartPr>
      <w:docPartBody>
        <w:p w:rsidR="00E93743" w:rsidRDefault="00AB14C7" w:rsidP="00AB14C7">
          <w:pPr>
            <w:pStyle w:val="9CFC2E35C9C946AFAA2696184FB52BE71"/>
          </w:pPr>
          <w:r w:rsidRPr="00DF373B">
            <w:rPr>
              <w:rStyle w:val="Zstupntext"/>
              <w:b/>
              <w:bCs/>
            </w:rPr>
            <w:t>Klikněte nebo klepněte sem a zadejte text.</w:t>
          </w:r>
        </w:p>
      </w:docPartBody>
    </w:docPart>
    <w:docPart>
      <w:docPartPr>
        <w:name w:val="F979321F20284775A521D67DB52746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84AABF-2D50-42CB-AF57-001CEB7BC49A}"/>
      </w:docPartPr>
      <w:docPartBody>
        <w:p w:rsidR="00E93743" w:rsidRDefault="00AB14C7" w:rsidP="00AB14C7">
          <w:pPr>
            <w:pStyle w:val="F979321F20284775A521D67DB5274660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F7FDC527FF44D149062B89E6AEAD4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761217-6350-405D-BFE5-4F774C8841E0}"/>
      </w:docPartPr>
      <w:docPartBody>
        <w:p w:rsidR="00E93743" w:rsidRDefault="00AB14C7" w:rsidP="00AB14C7">
          <w:pPr>
            <w:pStyle w:val="5F7FDC527FF44D149062B89E6AEAD4971"/>
          </w:pPr>
          <w:r w:rsidRPr="00C11D88">
            <w:rPr>
              <w:rStyle w:val="Zstupntext"/>
              <w:b/>
              <w:bCs/>
              <w:sz w:val="24"/>
              <w:szCs w:val="24"/>
            </w:rPr>
            <w:t>Klikněte nebo klepněte sem a zadejte text.</w:t>
          </w:r>
        </w:p>
      </w:docPartBody>
    </w:docPart>
    <w:docPart>
      <w:docPartPr>
        <w:name w:val="A35ECABA6D394FF189D5D081443AE6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9E1F6B-F22A-42E9-A76E-3BBBE617F26D}"/>
      </w:docPartPr>
      <w:docPartBody>
        <w:p w:rsidR="00E93743" w:rsidRDefault="00AB14C7" w:rsidP="00AB14C7">
          <w:pPr>
            <w:pStyle w:val="A35ECABA6D394FF189D5D081443AE63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8F98F391EDD4340AB125AF0EC80A6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9553C1-9A38-49BE-89EA-7D4E7D5E3AFC}"/>
      </w:docPartPr>
      <w:docPartBody>
        <w:p w:rsidR="00E93743" w:rsidRDefault="00AB14C7" w:rsidP="00AB14C7">
          <w:pPr>
            <w:pStyle w:val="C8F98F391EDD4340AB125AF0EC80A65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B395F64BD004D2D8A63964F8D1092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88AF7B-26C3-475D-B7FF-1B5712500755}"/>
      </w:docPartPr>
      <w:docPartBody>
        <w:p w:rsidR="00E93743" w:rsidRDefault="00AB14C7" w:rsidP="00AB14C7">
          <w:pPr>
            <w:pStyle w:val="8B395F64BD004D2D8A63964F8D109272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8E8015DB1F9462D8DB9EBE5B8F721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D85BAA-0E95-4DA7-8063-79F1160DFDEA}"/>
      </w:docPartPr>
      <w:docPartBody>
        <w:p w:rsidR="00E93743" w:rsidRDefault="00AB14C7" w:rsidP="00AB14C7">
          <w:pPr>
            <w:pStyle w:val="F8E8015DB1F9462D8DB9EBE5B8F721FC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C7"/>
    <w:rsid w:val="00115F9D"/>
    <w:rsid w:val="004658CA"/>
    <w:rsid w:val="006448D6"/>
    <w:rsid w:val="007761CF"/>
    <w:rsid w:val="00904D42"/>
    <w:rsid w:val="009967A4"/>
    <w:rsid w:val="00A9456C"/>
    <w:rsid w:val="00AB14C7"/>
    <w:rsid w:val="00E9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B14C7"/>
    <w:rPr>
      <w:color w:val="666666"/>
    </w:rPr>
  </w:style>
  <w:style w:type="paragraph" w:customStyle="1" w:styleId="C7A361D20B844564A49DF84CCF2EAA99">
    <w:name w:val="C7A361D20B844564A49DF84CCF2EAA99"/>
    <w:rsid w:val="00AB14C7"/>
  </w:style>
  <w:style w:type="paragraph" w:customStyle="1" w:styleId="6FCB8711148F41A483B3919ACB085FB7">
    <w:name w:val="6FCB8711148F41A483B3919ACB085FB7"/>
    <w:rsid w:val="00AB14C7"/>
  </w:style>
  <w:style w:type="paragraph" w:customStyle="1" w:styleId="74BCF6384D804A968A0D7E92660897B5">
    <w:name w:val="74BCF6384D804A968A0D7E92660897B5"/>
    <w:rsid w:val="00AB14C7"/>
  </w:style>
  <w:style w:type="paragraph" w:customStyle="1" w:styleId="0AC994C7424C458DB00C5694BE42290E1">
    <w:name w:val="0AC994C7424C458DB00C5694BE42290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3FEF33BFBB694849B4ABDE68AD8DBBEF1">
    <w:name w:val="3FEF33BFBB694849B4ABDE68AD8DBBEF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ECC5EF8BACF348F7A54C19899413E7551">
    <w:name w:val="ECC5EF8BACF348F7A54C19899413E755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1C36D381C6E3403C851E09342D0417A21">
    <w:name w:val="1C36D381C6E3403C851E09342D0417A2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9CFC2E35C9C946AFAA2696184FB52BE71">
    <w:name w:val="9CFC2E35C9C946AFAA2696184FB52BE7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8C2312EB0FEB4D90B296AC15855CA12A2">
    <w:name w:val="8C2312EB0FEB4D90B296AC15855CA12A2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F979321F20284775A521D67DB52746601">
    <w:name w:val="F979321F20284775A521D67DB5274660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5F7FDC527FF44D149062B89E6AEAD4971">
    <w:name w:val="5F7FDC527FF44D149062B89E6AEAD497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A35ECABA6D394FF189D5D081443AE63E1">
    <w:name w:val="A35ECABA6D394FF189D5D081443AE63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C8F98F391EDD4340AB125AF0EC80A65E1">
    <w:name w:val="C8F98F391EDD4340AB125AF0EC80A65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8B395F64BD004D2D8A63964F8D1092721">
    <w:name w:val="8B395F64BD004D2D8A63964F8D109272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F8E8015DB1F9462D8DB9EBE5B8F721FC1">
    <w:name w:val="F8E8015DB1F9462D8DB9EBE5B8F721FC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BA1FF-7803-44C0-9547-F9B78426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KZV CZ.dotx</Template>
  <TotalTime>25</TotalTime>
  <Pages>3</Pages>
  <Words>443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redinova</dc:creator>
  <cp:lastModifiedBy>Ředinová Jana Ing.</cp:lastModifiedBy>
  <cp:revision>33</cp:revision>
  <cp:lastPrinted>2026-02-20T10:46:00Z</cp:lastPrinted>
  <dcterms:created xsi:type="dcterms:W3CDTF">2026-02-20T11:47:00Z</dcterms:created>
  <dcterms:modified xsi:type="dcterms:W3CDTF">2026-02-20T12:12:00Z</dcterms:modified>
</cp:coreProperties>
</file>