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5538D" w14:textId="01259FB7" w:rsidR="00FA3749" w:rsidRPr="00C61449" w:rsidRDefault="00046517" w:rsidP="00046517">
      <w:pPr>
        <w:pStyle w:val="Nadpis1"/>
        <w:rPr>
          <w:lang w:val="en-GB"/>
        </w:rPr>
      </w:pPr>
      <w:r w:rsidRPr="00C61449">
        <w:rPr>
          <w:lang w:val="en-GB"/>
        </w:rPr>
        <w:t>STUDENT</w:t>
      </w:r>
    </w:p>
    <w:tbl>
      <w:tblPr>
        <w:tblStyle w:val="Mkatabulky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598"/>
        <w:gridCol w:w="2376"/>
      </w:tblGrid>
      <w:tr w:rsidR="00046517" w:rsidRPr="00C61449" w14:paraId="0B219EBB" w14:textId="448B6AC8" w:rsidTr="006A44A1">
        <w:trPr>
          <w:trHeight w:val="3061"/>
        </w:trPr>
        <w:tc>
          <w:tcPr>
            <w:tcW w:w="1985" w:type="dxa"/>
          </w:tcPr>
          <w:p w14:paraId="2A5AB08C" w14:textId="77777777" w:rsidR="00CE7DA2" w:rsidRPr="00C61449" w:rsidRDefault="00CE7DA2" w:rsidP="00CE7DA2">
            <w:pPr>
              <w:spacing w:before="120" w:after="120"/>
              <w:ind w:right="-113"/>
              <w:rPr>
                <w:b/>
                <w:bCs/>
                <w:lang w:val="en-GB"/>
              </w:rPr>
            </w:pPr>
            <w:r w:rsidRPr="00C61449">
              <w:rPr>
                <w:b/>
                <w:bCs/>
                <w:lang w:val="en-GB"/>
              </w:rPr>
              <w:t>Full name:</w:t>
            </w:r>
          </w:p>
          <w:p w14:paraId="7DE61D09" w14:textId="77777777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Date of birth:</w:t>
            </w:r>
          </w:p>
          <w:p w14:paraId="71A3C210" w14:textId="77777777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E-mail:</w:t>
            </w:r>
          </w:p>
          <w:p w14:paraId="13BCAC0D" w14:textId="77777777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Phone number:</w:t>
            </w:r>
          </w:p>
          <w:p w14:paraId="3CC79211" w14:textId="77777777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Year of study:</w:t>
            </w:r>
          </w:p>
          <w:p w14:paraId="3608BDD7" w14:textId="77777777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Study programme:</w:t>
            </w:r>
          </w:p>
          <w:p w14:paraId="0FE2F76C" w14:textId="49348BF3" w:rsidR="00CE7DA2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Number of years of study in the doctoral programme</w:t>
            </w:r>
            <w:r w:rsidR="00644650">
              <w:rPr>
                <w:lang w:val="en-GB"/>
              </w:rPr>
              <w:t>:</w:t>
            </w:r>
          </w:p>
          <w:p w14:paraId="70A23BDD" w14:textId="13FA1BAD" w:rsidR="00046517" w:rsidRPr="00C61449" w:rsidRDefault="00CE7DA2" w:rsidP="00CE7DA2">
            <w:pPr>
              <w:spacing w:before="120" w:after="120"/>
              <w:ind w:right="-113"/>
              <w:rPr>
                <w:lang w:val="en-GB"/>
              </w:rPr>
            </w:pPr>
            <w:r w:rsidRPr="00C61449">
              <w:rPr>
                <w:lang w:val="en-GB"/>
              </w:rPr>
              <w:t>Academic year:</w:t>
            </w:r>
          </w:p>
        </w:tc>
        <w:tc>
          <w:tcPr>
            <w:tcW w:w="5598" w:type="dxa"/>
          </w:tcPr>
          <w:p w14:paraId="56E7354C" w14:textId="71359FD7" w:rsidR="00046517" w:rsidRPr="00C61449" w:rsidRDefault="00ED4AD5" w:rsidP="00046517">
            <w:pPr>
              <w:tabs>
                <w:tab w:val="left" w:pos="4368"/>
              </w:tabs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-1065717727"/>
                <w:placeholder>
                  <w:docPart w:val="DefaultPlaceholder_-1854013440"/>
                </w:placeholder>
                <w:text/>
              </w:sdtPr>
              <w:sdtContent>
                <w:r w:rsidRPr="00E964DC">
                  <w:rPr>
                    <w:lang w:val="en-GB"/>
                  </w:rPr>
                  <w:t>Click or tap here to enter text</w:t>
                </w:r>
              </w:sdtContent>
            </w:sdt>
            <w:r w:rsidR="00046517" w:rsidRPr="00C61449">
              <w:rPr>
                <w:lang w:val="en-GB"/>
              </w:rPr>
              <w:tab/>
            </w:r>
          </w:p>
          <w:p w14:paraId="40819C2A" w14:textId="2E0BD7F8" w:rsidR="00046517" w:rsidRPr="00C61449" w:rsidRDefault="00ED4AD5" w:rsidP="00046517">
            <w:pPr>
              <w:tabs>
                <w:tab w:val="left" w:pos="4368"/>
              </w:tabs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2059892629"/>
                <w:placeholder>
                  <w:docPart w:val="DefaultPlaceholder_-1854013440"/>
                </w:placeholder>
                <w:text/>
              </w:sdtPr>
              <w:sdtContent>
                <w:r w:rsidRPr="000169CF">
                  <w:rPr>
                    <w:lang w:val="en-GB"/>
                  </w:rPr>
                  <w:t>Click or tap here to enter text</w:t>
                </w:r>
              </w:sdtContent>
            </w:sdt>
            <w:r w:rsidR="00046517" w:rsidRPr="00C61449">
              <w:rPr>
                <w:lang w:val="en-GB"/>
              </w:rPr>
              <w:tab/>
            </w:r>
          </w:p>
          <w:p w14:paraId="72B986B0" w14:textId="36FAA4E7" w:rsidR="00046517" w:rsidRPr="00C61449" w:rsidRDefault="00ED4AD5" w:rsidP="00046517">
            <w:pPr>
              <w:tabs>
                <w:tab w:val="left" w:pos="4368"/>
              </w:tabs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1107319996"/>
                <w:placeholder>
                  <w:docPart w:val="DefaultPlaceholder_-1854013440"/>
                </w:placeholder>
                <w:text/>
              </w:sdtPr>
              <w:sdtContent>
                <w:r w:rsidRPr="00DA5A0F">
                  <w:rPr>
                    <w:lang w:val="en-GB"/>
                  </w:rPr>
                  <w:t>Click or tap here to enter text</w:t>
                </w:r>
              </w:sdtContent>
            </w:sdt>
            <w:r w:rsidR="00046517" w:rsidRPr="00C61449">
              <w:rPr>
                <w:lang w:val="en-GB"/>
              </w:rPr>
              <w:tab/>
            </w:r>
          </w:p>
          <w:p w14:paraId="795BA29E" w14:textId="22AA7D35" w:rsidR="00046517" w:rsidRPr="00C61449" w:rsidRDefault="00ED4AD5" w:rsidP="00046517">
            <w:pPr>
              <w:tabs>
                <w:tab w:val="left" w:pos="4368"/>
              </w:tabs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-1544666913"/>
                <w:placeholder>
                  <w:docPart w:val="C7A361D20B844564A49DF84CCF2EAA99"/>
                </w:placeholder>
                <w:text/>
              </w:sdtPr>
              <w:sdtContent>
                <w:r w:rsidRPr="00BB6FCF">
                  <w:rPr>
                    <w:lang w:val="en-GB"/>
                  </w:rPr>
                  <w:t>Click or tap here to enter text</w:t>
                </w:r>
              </w:sdtContent>
            </w:sdt>
            <w:r w:rsidR="00046517" w:rsidRPr="00C61449">
              <w:rPr>
                <w:lang w:val="en-GB"/>
              </w:rPr>
              <w:tab/>
            </w:r>
          </w:p>
          <w:p w14:paraId="3D377343" w14:textId="6CBC0DCC" w:rsidR="00046517" w:rsidRPr="00C61449" w:rsidRDefault="00ED4AD5" w:rsidP="00046517">
            <w:pPr>
              <w:tabs>
                <w:tab w:val="left" w:pos="4368"/>
              </w:tabs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979196730"/>
                <w:placeholder>
                  <w:docPart w:val="6FCB8711148F41A483B3919ACB085FB7"/>
                </w:placeholder>
                <w:text/>
              </w:sdtPr>
              <w:sdtContent>
                <w:r w:rsidRPr="001F704B">
                  <w:rPr>
                    <w:lang w:val="en-GB"/>
                  </w:rPr>
                  <w:t>Click or tap here to enter text</w:t>
                </w:r>
              </w:sdtContent>
            </w:sdt>
          </w:p>
          <w:sdt>
            <w:sdtPr>
              <w:rPr>
                <w:lang w:val="en-GB"/>
              </w:rPr>
              <w:id w:val="1080554953"/>
              <w:placeholder>
                <w:docPart w:val="DefaultPlaceholder_-1854013440"/>
              </w:placeholder>
              <w:text/>
            </w:sdtPr>
            <w:sdtContent>
              <w:p w14:paraId="5B2E5CFD" w14:textId="4EC25246" w:rsidR="00EC2606" w:rsidRPr="00C61449" w:rsidRDefault="00ED4AD5" w:rsidP="00046517">
                <w:pPr>
                  <w:tabs>
                    <w:tab w:val="left" w:pos="4368"/>
                  </w:tabs>
                  <w:spacing w:before="120" w:after="120"/>
                  <w:rPr>
                    <w:lang w:val="en-GB"/>
                  </w:rPr>
                </w:pPr>
                <w:r w:rsidRPr="00CD74F0">
                  <w:rPr>
                    <w:lang w:val="en-GB"/>
                  </w:rPr>
                  <w:t>Click or tap here to enter text</w:t>
                </w:r>
              </w:p>
            </w:sdtContent>
          </w:sdt>
          <w:p w14:paraId="1FFF21C6" w14:textId="43A9B1F0" w:rsidR="00046517" w:rsidRPr="00C61449" w:rsidRDefault="00ED4AD5" w:rsidP="006A44A1">
            <w:pPr>
              <w:tabs>
                <w:tab w:val="left" w:pos="4368"/>
              </w:tabs>
              <w:spacing w:before="120" w:after="720"/>
              <w:rPr>
                <w:lang w:val="en-GB"/>
              </w:rPr>
            </w:pPr>
            <w:sdt>
              <w:sdtPr>
                <w:rPr>
                  <w:lang w:val="en-GB"/>
                </w:rPr>
                <w:id w:val="647711324"/>
                <w:placeholder>
                  <w:docPart w:val="74BCF6384D804A968A0D7E92660897B5"/>
                </w:placeholder>
                <w:text/>
              </w:sdtPr>
              <w:sdtContent>
                <w:r w:rsidRPr="00673386">
                  <w:rPr>
                    <w:lang w:val="en-GB"/>
                  </w:rPr>
                  <w:t>Click or tap here to enter text</w:t>
                </w:r>
              </w:sdtContent>
            </w:sdt>
          </w:p>
          <w:sdt>
            <w:sdtPr>
              <w:rPr>
                <w:lang w:val="en-GB"/>
              </w:rPr>
              <w:id w:val="1289541982"/>
              <w:placeholder>
                <w:docPart w:val="DefaultPlaceholder_-1854013440"/>
              </w:placeholder>
              <w:text/>
            </w:sdtPr>
            <w:sdtContent>
              <w:p w14:paraId="1ADF7F41" w14:textId="7BA5588D" w:rsidR="00A51A20" w:rsidRPr="00C61449" w:rsidRDefault="00ED4AD5" w:rsidP="00046517">
                <w:pPr>
                  <w:tabs>
                    <w:tab w:val="left" w:pos="4368"/>
                  </w:tabs>
                  <w:spacing w:before="120" w:after="120"/>
                  <w:rPr>
                    <w:lang w:val="en-GB"/>
                  </w:rPr>
                </w:pPr>
                <w:r w:rsidRPr="00137122">
                  <w:rPr>
                    <w:lang w:val="en-GB"/>
                  </w:rPr>
                  <w:t>Click or tap here to enter text</w:t>
                </w:r>
              </w:p>
            </w:sdtContent>
          </w:sdt>
        </w:tc>
        <w:tc>
          <w:tcPr>
            <w:tcW w:w="2376" w:type="dxa"/>
          </w:tcPr>
          <w:p w14:paraId="338C4A75" w14:textId="23AF8047" w:rsidR="00046517" w:rsidRPr="00C61449" w:rsidRDefault="00000000" w:rsidP="00046517">
            <w:pPr>
              <w:spacing w:before="120" w:after="120"/>
              <w:rPr>
                <w:lang w:val="en-GB"/>
              </w:rPr>
            </w:pPr>
            <w:sdt>
              <w:sdtPr>
                <w:rPr>
                  <w:lang w:val="en-GB"/>
                </w:rPr>
                <w:id w:val="-1875381420"/>
                <w:showingPlcHdr/>
                <w:picture/>
              </w:sdtPr>
              <w:sdtContent>
                <w:r w:rsidR="00046517" w:rsidRPr="00C61449">
                  <w:rPr>
                    <w:noProof/>
                    <w:lang w:val="en-GB"/>
                  </w:rPr>
                  <w:drawing>
                    <wp:inline distT="0" distB="0" distL="0" distR="0" wp14:anchorId="603B38CA" wp14:editId="17F5A6EF">
                      <wp:extent cx="1097280" cy="1524000"/>
                      <wp:effectExtent l="133350" t="114300" r="140970" b="152400"/>
                      <wp:docPr id="1" name="obrázek 1" descr="vložte svou fotografii&#10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ázek 1" descr="vložte svou fotografii&#10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728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7995638F" w14:textId="77777777" w:rsidR="00046517" w:rsidRPr="00C61449" w:rsidRDefault="00046517" w:rsidP="00046517">
      <w:pPr>
        <w:rPr>
          <w:lang w:val="en-GB"/>
        </w:rPr>
      </w:pPr>
    </w:p>
    <w:p w14:paraId="201A60EB" w14:textId="0B3A0821" w:rsidR="00046517" w:rsidRPr="00C61449" w:rsidRDefault="00C900A1" w:rsidP="001E5741">
      <w:pPr>
        <w:pStyle w:val="Nadpis1"/>
        <w:spacing w:before="120"/>
        <w:rPr>
          <w:lang w:val="en-GB"/>
        </w:rPr>
      </w:pPr>
      <w:r w:rsidRPr="00C61449">
        <w:rPr>
          <w:lang w:val="en-GB"/>
        </w:rPr>
        <w:t>JUSTIFICATION OF THE INTERNATIONAL MOBILITY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C2606" w:rsidRPr="00C61449" w14:paraId="6ADAD8B2" w14:textId="77777777" w:rsidTr="006A44A1">
        <w:trPr>
          <w:trHeight w:val="2154"/>
        </w:trPr>
        <w:sdt>
          <w:sdtPr>
            <w:rPr>
              <w:lang w:val="en-GB"/>
            </w:rPr>
            <w:id w:val="55906565"/>
            <w:placeholder>
              <w:docPart w:val="DefaultPlaceholder_-1854013440"/>
            </w:placeholder>
            <w:text/>
          </w:sdtPr>
          <w:sdtContent>
            <w:tc>
              <w:tcPr>
                <w:tcW w:w="9776" w:type="dxa"/>
              </w:tcPr>
              <w:p w14:paraId="7C0BC6E9" w14:textId="580E7605" w:rsidR="00EC2606" w:rsidRPr="00C61449" w:rsidRDefault="00ED4AD5" w:rsidP="00EC2606">
                <w:pPr>
                  <w:rPr>
                    <w:lang w:val="en-GB"/>
                  </w:rPr>
                </w:pPr>
                <w:r w:rsidRPr="003265C5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25C23845" w14:textId="0E52A9F4" w:rsidR="00046517" w:rsidRPr="00C61449" w:rsidRDefault="00FA1337" w:rsidP="00046517">
      <w:pPr>
        <w:pStyle w:val="Nadpis1"/>
        <w:rPr>
          <w:lang w:val="en-GB"/>
        </w:rPr>
      </w:pPr>
      <w:r w:rsidRPr="00C61449">
        <w:rPr>
          <w:lang w:val="en-GB"/>
        </w:rPr>
        <w:t>LANGUAGE COMPETENCE IN</w:t>
      </w:r>
      <w:r w:rsidRPr="00C61449">
        <w:rPr>
          <w:lang w:val="en-GB"/>
        </w:rPr>
        <w:t xml:space="preserve"> ENGLISH</w:t>
      </w:r>
    </w:p>
    <w:tbl>
      <w:tblPr>
        <w:tblStyle w:val="Mkatabulky"/>
        <w:tblW w:w="9804" w:type="dxa"/>
        <w:tblLayout w:type="fixed"/>
        <w:tblLook w:val="04A0" w:firstRow="1" w:lastRow="0" w:firstColumn="1" w:lastColumn="0" w:noHBand="0" w:noVBand="1"/>
      </w:tblPr>
      <w:tblGrid>
        <w:gridCol w:w="1980"/>
        <w:gridCol w:w="1304"/>
        <w:gridCol w:w="1304"/>
        <w:gridCol w:w="1304"/>
        <w:gridCol w:w="1304"/>
        <w:gridCol w:w="1304"/>
        <w:gridCol w:w="1304"/>
      </w:tblGrid>
      <w:tr w:rsidR="00EC2606" w:rsidRPr="00C61449" w14:paraId="7E4B7263" w14:textId="77777777" w:rsidTr="00A57102">
        <w:trPr>
          <w:trHeight w:val="397"/>
        </w:trPr>
        <w:tc>
          <w:tcPr>
            <w:tcW w:w="1980" w:type="dxa"/>
          </w:tcPr>
          <w:p w14:paraId="29A4BB18" w14:textId="05E142D9" w:rsidR="00EC2606" w:rsidRPr="00C61449" w:rsidRDefault="00C900A1" w:rsidP="008C6B35">
            <w:pPr>
              <w:spacing w:line="300" w:lineRule="auto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Skills</w:t>
            </w:r>
            <w:r w:rsidR="001E5741" w:rsidRPr="00C61449">
              <w:rPr>
                <w:rStyle w:val="Znakapoznpodarou"/>
                <w:b/>
                <w:bCs/>
                <w:color w:val="0070C0"/>
                <w:lang w:val="en-GB"/>
              </w:rPr>
              <w:footnoteReference w:id="1"/>
            </w:r>
          </w:p>
        </w:tc>
        <w:tc>
          <w:tcPr>
            <w:tcW w:w="1304" w:type="dxa"/>
            <w:vAlign w:val="center"/>
          </w:tcPr>
          <w:p w14:paraId="2FAA5B57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A1</w:t>
            </w:r>
          </w:p>
        </w:tc>
        <w:tc>
          <w:tcPr>
            <w:tcW w:w="1304" w:type="dxa"/>
            <w:vAlign w:val="center"/>
          </w:tcPr>
          <w:p w14:paraId="357EE75B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A2</w:t>
            </w:r>
          </w:p>
        </w:tc>
        <w:tc>
          <w:tcPr>
            <w:tcW w:w="1304" w:type="dxa"/>
            <w:vAlign w:val="center"/>
          </w:tcPr>
          <w:p w14:paraId="607E6439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B1</w:t>
            </w:r>
          </w:p>
        </w:tc>
        <w:tc>
          <w:tcPr>
            <w:tcW w:w="1304" w:type="dxa"/>
            <w:vAlign w:val="center"/>
          </w:tcPr>
          <w:p w14:paraId="6BD7DA90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B2</w:t>
            </w:r>
          </w:p>
        </w:tc>
        <w:tc>
          <w:tcPr>
            <w:tcW w:w="1304" w:type="dxa"/>
            <w:vAlign w:val="center"/>
          </w:tcPr>
          <w:p w14:paraId="52E8A9D1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C1</w:t>
            </w:r>
          </w:p>
        </w:tc>
        <w:tc>
          <w:tcPr>
            <w:tcW w:w="1304" w:type="dxa"/>
            <w:vAlign w:val="center"/>
          </w:tcPr>
          <w:p w14:paraId="42C79928" w14:textId="77777777" w:rsidR="00EC2606" w:rsidRPr="00C61449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  <w:lang w:val="en-GB"/>
              </w:rPr>
            </w:pPr>
            <w:r w:rsidRPr="00C61449">
              <w:rPr>
                <w:b/>
                <w:bCs/>
                <w:color w:val="0070C0"/>
                <w:lang w:val="en-GB"/>
              </w:rPr>
              <w:t>C2</w:t>
            </w:r>
          </w:p>
        </w:tc>
      </w:tr>
      <w:tr w:rsidR="0075123A" w:rsidRPr="00C61449" w14:paraId="5EDD3902" w14:textId="77777777" w:rsidTr="00CC1235">
        <w:trPr>
          <w:trHeight w:val="340"/>
        </w:trPr>
        <w:tc>
          <w:tcPr>
            <w:tcW w:w="1980" w:type="dxa"/>
          </w:tcPr>
          <w:p w14:paraId="2F703E85" w14:textId="01FC8BD0" w:rsidR="0075123A" w:rsidRPr="0075123A" w:rsidRDefault="0075123A" w:rsidP="0075123A">
            <w:pPr>
              <w:spacing w:line="276" w:lineRule="auto"/>
              <w:rPr>
                <w:b/>
                <w:bCs/>
                <w:color w:val="0070C0"/>
                <w:sz w:val="20"/>
                <w:lang w:val="en-GB"/>
              </w:rPr>
            </w:pPr>
            <w:proofErr w:type="spellStart"/>
            <w:r w:rsidRPr="0075123A">
              <w:rPr>
                <w:color w:val="0070C0"/>
              </w:rPr>
              <w:t>reading</w:t>
            </w:r>
            <w:proofErr w:type="spellEnd"/>
          </w:p>
        </w:tc>
        <w:tc>
          <w:tcPr>
            <w:tcW w:w="1304" w:type="dxa"/>
            <w:vAlign w:val="center"/>
          </w:tcPr>
          <w:p w14:paraId="001B4638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16173EA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2A899E0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1923DB47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F9FEF6A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5B07DF8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</w:tr>
      <w:tr w:rsidR="0075123A" w:rsidRPr="00C61449" w14:paraId="47D2DCD6" w14:textId="77777777" w:rsidTr="00CC1235">
        <w:trPr>
          <w:trHeight w:val="340"/>
        </w:trPr>
        <w:tc>
          <w:tcPr>
            <w:tcW w:w="1980" w:type="dxa"/>
          </w:tcPr>
          <w:p w14:paraId="67E0D81E" w14:textId="32D584C2" w:rsidR="0075123A" w:rsidRPr="0075123A" w:rsidRDefault="0075123A" w:rsidP="0075123A">
            <w:pPr>
              <w:spacing w:line="276" w:lineRule="auto"/>
              <w:rPr>
                <w:b/>
                <w:bCs/>
                <w:color w:val="0070C0"/>
                <w:sz w:val="20"/>
                <w:lang w:val="en-GB"/>
              </w:rPr>
            </w:pPr>
            <w:proofErr w:type="spellStart"/>
            <w:r w:rsidRPr="0075123A">
              <w:rPr>
                <w:color w:val="0070C0"/>
              </w:rPr>
              <w:t>listening</w:t>
            </w:r>
            <w:proofErr w:type="spellEnd"/>
          </w:p>
        </w:tc>
        <w:tc>
          <w:tcPr>
            <w:tcW w:w="1304" w:type="dxa"/>
            <w:vAlign w:val="center"/>
          </w:tcPr>
          <w:p w14:paraId="37CFE14C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D02F7C0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5E7641B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8F8341B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4F3B08C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3C8C24E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</w:tr>
      <w:tr w:rsidR="0075123A" w:rsidRPr="00C61449" w14:paraId="156818DE" w14:textId="77777777" w:rsidTr="00CC1235">
        <w:trPr>
          <w:trHeight w:val="340"/>
        </w:trPr>
        <w:tc>
          <w:tcPr>
            <w:tcW w:w="1980" w:type="dxa"/>
          </w:tcPr>
          <w:p w14:paraId="7F6EE7E9" w14:textId="3912C501" w:rsidR="0075123A" w:rsidRPr="0075123A" w:rsidRDefault="0075123A" w:rsidP="0075123A">
            <w:pPr>
              <w:spacing w:line="276" w:lineRule="auto"/>
              <w:rPr>
                <w:b/>
                <w:bCs/>
                <w:color w:val="0070C0"/>
                <w:sz w:val="20"/>
                <w:lang w:val="en-GB"/>
              </w:rPr>
            </w:pPr>
            <w:proofErr w:type="spellStart"/>
            <w:r w:rsidRPr="0075123A">
              <w:rPr>
                <w:color w:val="0070C0"/>
              </w:rPr>
              <w:t>writing</w:t>
            </w:r>
            <w:proofErr w:type="spellEnd"/>
          </w:p>
        </w:tc>
        <w:tc>
          <w:tcPr>
            <w:tcW w:w="1304" w:type="dxa"/>
            <w:vAlign w:val="center"/>
          </w:tcPr>
          <w:p w14:paraId="5CC3E49B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6225FE06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668F25B6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1CA6A8C9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40A5EF8D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8E3C778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</w:tr>
      <w:tr w:rsidR="0075123A" w:rsidRPr="00C61449" w14:paraId="5AD528A7" w14:textId="77777777" w:rsidTr="00CC1235">
        <w:trPr>
          <w:trHeight w:val="340"/>
        </w:trPr>
        <w:tc>
          <w:tcPr>
            <w:tcW w:w="1980" w:type="dxa"/>
          </w:tcPr>
          <w:p w14:paraId="558EC10F" w14:textId="04235C3F" w:rsidR="0075123A" w:rsidRPr="0075123A" w:rsidRDefault="0075123A" w:rsidP="0075123A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  <w:lang w:val="en-GB"/>
              </w:rPr>
            </w:pPr>
            <w:proofErr w:type="spellStart"/>
            <w:r w:rsidRPr="0075123A">
              <w:rPr>
                <w:color w:val="0070C0"/>
              </w:rPr>
              <w:t>spoken</w:t>
            </w:r>
            <w:proofErr w:type="spellEnd"/>
            <w:r w:rsidRPr="0075123A">
              <w:rPr>
                <w:color w:val="0070C0"/>
              </w:rPr>
              <w:t xml:space="preserve"> </w:t>
            </w:r>
            <w:proofErr w:type="spellStart"/>
            <w:r w:rsidRPr="0075123A">
              <w:rPr>
                <w:color w:val="0070C0"/>
              </w:rPr>
              <w:t>production</w:t>
            </w:r>
            <w:proofErr w:type="spellEnd"/>
            <w:r w:rsidRPr="0075123A">
              <w:rPr>
                <w:color w:val="0070C0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14:paraId="60913011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CEDF14A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F4E7A0E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50AD1A37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1BD3937D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1ECDDE48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</w:tr>
      <w:tr w:rsidR="0075123A" w:rsidRPr="00C61449" w14:paraId="4C61A22B" w14:textId="77777777" w:rsidTr="00CC1235">
        <w:trPr>
          <w:trHeight w:val="340"/>
        </w:trPr>
        <w:tc>
          <w:tcPr>
            <w:tcW w:w="1980" w:type="dxa"/>
          </w:tcPr>
          <w:p w14:paraId="3E8566DC" w14:textId="39BCF680" w:rsidR="0075123A" w:rsidRPr="0075123A" w:rsidRDefault="0075123A" w:rsidP="0075123A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  <w:lang w:val="en-GB"/>
              </w:rPr>
            </w:pPr>
            <w:proofErr w:type="spellStart"/>
            <w:r w:rsidRPr="0075123A">
              <w:rPr>
                <w:color w:val="0070C0"/>
              </w:rPr>
              <w:t>interaction</w:t>
            </w:r>
            <w:proofErr w:type="spellEnd"/>
          </w:p>
        </w:tc>
        <w:tc>
          <w:tcPr>
            <w:tcW w:w="1304" w:type="dxa"/>
            <w:vAlign w:val="center"/>
          </w:tcPr>
          <w:p w14:paraId="1EC7D7BF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73AC7B59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3B04F1AE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47B86CDD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09352D29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  <w:tc>
          <w:tcPr>
            <w:tcW w:w="1304" w:type="dxa"/>
            <w:vAlign w:val="center"/>
          </w:tcPr>
          <w:p w14:paraId="58122D53" w14:textId="77777777" w:rsidR="0075123A" w:rsidRPr="00C61449" w:rsidRDefault="0075123A" w:rsidP="0075123A">
            <w:pPr>
              <w:spacing w:line="276" w:lineRule="auto"/>
              <w:jc w:val="center"/>
              <w:rPr>
                <w:lang w:val="en-GB"/>
              </w:rPr>
            </w:pPr>
            <w:r w:rsidRPr="00C61449">
              <w:rPr>
                <w:rFonts w:ascii="Segoe UI Symbol" w:eastAsia="MS Gothic" w:hAnsi="Segoe UI Symbol" w:cs="Segoe UI Symbol"/>
                <w:lang w:val="en-GB"/>
              </w:rPr>
              <w:t>☐</w:t>
            </w:r>
          </w:p>
        </w:tc>
      </w:tr>
    </w:tbl>
    <w:p w14:paraId="58971D5E" w14:textId="51F1AABA" w:rsidR="00EC2606" w:rsidRPr="00C61449" w:rsidRDefault="00402E2F" w:rsidP="00EC2606">
      <w:pPr>
        <w:pStyle w:val="Titulek"/>
        <w:spacing w:after="120" w:line="300" w:lineRule="auto"/>
        <w:jc w:val="right"/>
        <w:rPr>
          <w:rFonts w:ascii="Clara Sans" w:hAnsi="Clara Sans" w:cstheme="minorHAnsi"/>
          <w:i w:val="0"/>
          <w:iCs w:val="0"/>
          <w:lang w:val="en-GB"/>
        </w:rPr>
      </w:pPr>
      <w:r w:rsidRPr="00C61449">
        <w:rPr>
          <w:rFonts w:ascii="Clara Sans" w:hAnsi="Clara Sans" w:cstheme="minorHAnsi"/>
          <w:i w:val="0"/>
          <w:iCs w:val="0"/>
          <w:lang w:val="en-GB"/>
        </w:rPr>
        <w:t>In each row, tick one box only</w:t>
      </w:r>
    </w:p>
    <w:p w14:paraId="11B47EA3" w14:textId="368810A5" w:rsidR="00046517" w:rsidRPr="00C61449" w:rsidRDefault="00402E2F" w:rsidP="001E5741">
      <w:pPr>
        <w:pStyle w:val="Nadpis1"/>
        <w:spacing w:before="120"/>
        <w:rPr>
          <w:lang w:val="en-GB"/>
        </w:rPr>
      </w:pPr>
      <w:r w:rsidRPr="00C61449">
        <w:rPr>
          <w:lang w:val="en-GB"/>
        </w:rPr>
        <w:t>PLANNED PERIOD OF INTERNATIONAL MOBILITY</w:t>
      </w:r>
    </w:p>
    <w:p w14:paraId="5A598EE2" w14:textId="286309AF" w:rsidR="00EC2606" w:rsidRPr="00C61449" w:rsidRDefault="00402E2F" w:rsidP="00281310">
      <w:pPr>
        <w:tabs>
          <w:tab w:val="left" w:pos="426"/>
          <w:tab w:val="left" w:pos="709"/>
          <w:tab w:val="left" w:pos="2694"/>
        </w:tabs>
        <w:rPr>
          <w:b/>
          <w:bCs/>
          <w:lang w:val="en-GB"/>
        </w:rPr>
      </w:pPr>
      <w:r w:rsidRPr="00C61449">
        <w:rPr>
          <w:b/>
          <w:bCs/>
          <w:lang w:val="en-GB"/>
        </w:rPr>
        <w:t>FROM</w:t>
      </w:r>
      <w:r w:rsidR="00281310" w:rsidRPr="00C61449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233281533"/>
          <w:placeholder>
            <w:docPart w:val="DefaultPlaceholder_-1854013437"/>
          </w:placeholder>
          <w:date>
            <w:dateFormat w:val="dd.MM.yyyy"/>
            <w:lid w:val="cs-CZ"/>
            <w:storeMappedDataAs w:val="dateTime"/>
            <w:calendar w:val="gregorian"/>
          </w:date>
        </w:sdtPr>
        <w:sdtContent>
          <w:r w:rsidR="00CD6F80" w:rsidRPr="00CD6F80">
            <w:rPr>
              <w:b/>
              <w:bCs/>
              <w:lang w:val="en-GB"/>
            </w:rPr>
            <w:t>Click here to enter a date</w:t>
          </w:r>
        </w:sdtContent>
      </w:sdt>
      <w:r w:rsidR="001E5741" w:rsidRPr="00C61449">
        <w:rPr>
          <w:b/>
          <w:bCs/>
          <w:lang w:val="en-GB"/>
        </w:rPr>
        <w:t xml:space="preserve">  </w:t>
      </w:r>
      <w:r w:rsidR="00281310" w:rsidRPr="00C61449">
        <w:rPr>
          <w:b/>
          <w:bCs/>
          <w:lang w:val="en-GB"/>
        </w:rPr>
        <w:t>TO</w:t>
      </w:r>
      <w:r w:rsidR="001E5741" w:rsidRPr="00C61449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648322448"/>
          <w:placeholder>
            <w:docPart w:val="DefaultPlaceholder_-1854013437"/>
          </w:placeholder>
          <w:date>
            <w:dateFormat w:val="dd.MM.yyyy"/>
            <w:lid w:val="cs-CZ"/>
            <w:storeMappedDataAs w:val="dateTime"/>
            <w:calendar w:val="gregorian"/>
          </w:date>
        </w:sdtPr>
        <w:sdtContent>
          <w:r w:rsidR="00CD6F80" w:rsidRPr="00CD6F80">
            <w:rPr>
              <w:b/>
              <w:bCs/>
              <w:lang w:val="en-GB"/>
            </w:rPr>
            <w:t>Click here to enter a date</w:t>
          </w:r>
        </w:sdtContent>
      </w:sdt>
    </w:p>
    <w:p w14:paraId="6C7E770A" w14:textId="44159052" w:rsidR="00046517" w:rsidRPr="00C61449" w:rsidRDefault="00281310" w:rsidP="001E5741">
      <w:pPr>
        <w:pStyle w:val="Nadpis1"/>
        <w:spacing w:before="360"/>
        <w:rPr>
          <w:lang w:val="en-GB"/>
        </w:rPr>
      </w:pPr>
      <w:r w:rsidRPr="00C61449">
        <w:rPr>
          <w:lang w:val="en-GB"/>
        </w:rPr>
        <w:t>TOPIC OF DISSERTATION WORK</w:t>
      </w:r>
      <w:r w:rsidR="00EC2606" w:rsidRPr="00C61449">
        <w:rPr>
          <w:lang w:val="en-GB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3"/>
      </w:tblGrid>
      <w:tr w:rsidR="00A57102" w:rsidRPr="00C61449" w14:paraId="4DED8703" w14:textId="77777777" w:rsidTr="006A44A1">
        <w:trPr>
          <w:trHeight w:val="1191"/>
        </w:trPr>
        <w:sdt>
          <w:sdtPr>
            <w:rPr>
              <w:b/>
              <w:bCs/>
              <w:color w:val="0070C0"/>
              <w:lang w:val="en-GB"/>
            </w:rPr>
            <w:id w:val="-760597655"/>
            <w:placeholder>
              <w:docPart w:val="DefaultPlaceholder_-1854013440"/>
            </w:placeholder>
            <w:text/>
          </w:sdtPr>
          <w:sdtContent>
            <w:tc>
              <w:tcPr>
                <w:tcW w:w="9253" w:type="dxa"/>
              </w:tcPr>
              <w:p w14:paraId="36253EF8" w14:textId="21878DD0" w:rsidR="00A57102" w:rsidRPr="00ED4AD5" w:rsidRDefault="00ED4AD5" w:rsidP="00A57102">
                <w:pPr>
                  <w:rPr>
                    <w:b/>
                    <w:bCs/>
                    <w:lang w:val="en-GB"/>
                  </w:rPr>
                </w:pPr>
                <w:r w:rsidRPr="00ED4AD5">
                  <w:rPr>
                    <w:b/>
                    <w:bCs/>
                    <w:color w:val="0070C0"/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11CA68A8" w14:textId="77777777" w:rsidR="00CC1235" w:rsidRDefault="00CC1235" w:rsidP="00A57102">
      <w:pPr>
        <w:rPr>
          <w:lang w:val="en-GB"/>
        </w:rPr>
      </w:pPr>
      <w:r>
        <w:rPr>
          <w:lang w:val="en-GB"/>
        </w:rPr>
        <w:br w:type="page"/>
      </w:r>
    </w:p>
    <w:p w14:paraId="4B471AE3" w14:textId="77777777" w:rsidR="00CC1235" w:rsidRDefault="00CC1235" w:rsidP="00046517">
      <w:pPr>
        <w:pStyle w:val="Nadpis1"/>
        <w:rPr>
          <w:lang w:val="en-GB"/>
        </w:rPr>
      </w:pPr>
    </w:p>
    <w:p w14:paraId="2D43BD5F" w14:textId="47DED967" w:rsidR="00046517" w:rsidRPr="00C61449" w:rsidRDefault="007E38EA" w:rsidP="00046517">
      <w:pPr>
        <w:pStyle w:val="Nadpis1"/>
        <w:rPr>
          <w:lang w:val="en-GB"/>
        </w:rPr>
      </w:pPr>
      <w:r w:rsidRPr="00C61449">
        <w:rPr>
          <w:lang w:val="en-GB"/>
        </w:rPr>
        <w:t>ABSTRACT OF THE DISSERTATION</w:t>
      </w:r>
      <w:r w:rsidRPr="00C61449">
        <w:rPr>
          <w:lang w:val="en-GB"/>
        </w:rPr>
        <w:t xml:space="preserve"> WORK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:rsidRPr="00C61449" w14:paraId="2950D84B" w14:textId="77777777" w:rsidTr="001E5741">
        <w:trPr>
          <w:trHeight w:val="1701"/>
        </w:trPr>
        <w:sdt>
          <w:sdtPr>
            <w:rPr>
              <w:lang w:val="en-GB"/>
            </w:rPr>
            <w:id w:val="609317639"/>
            <w:placeholder>
              <w:docPart w:val="0AC994C7424C458DB00C5694BE42290E"/>
            </w:placeholder>
            <w:text/>
          </w:sdtPr>
          <w:sdtContent>
            <w:tc>
              <w:tcPr>
                <w:tcW w:w="9253" w:type="dxa"/>
              </w:tcPr>
              <w:p w14:paraId="04A0D67B" w14:textId="0C9BF676" w:rsidR="00EC2606" w:rsidRPr="00C61449" w:rsidRDefault="00ED4AD5" w:rsidP="00EC2606">
                <w:pPr>
                  <w:rPr>
                    <w:lang w:val="en-GB"/>
                  </w:rPr>
                </w:pPr>
                <w:r w:rsidRPr="008D3C4B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0184F731" w14:textId="11DEF111" w:rsidR="00046517" w:rsidRPr="00C61449" w:rsidRDefault="007E38EA" w:rsidP="00A57102">
      <w:pPr>
        <w:pStyle w:val="Nadpis1"/>
        <w:spacing w:before="360" w:after="0"/>
        <w:rPr>
          <w:lang w:val="en-GB"/>
        </w:rPr>
      </w:pPr>
      <w:r w:rsidRPr="00C61449">
        <w:rPr>
          <w:lang w:val="en-GB"/>
        </w:rPr>
        <w:t>RESEARCH ACTIVITY</w:t>
      </w:r>
    </w:p>
    <w:p w14:paraId="3B49A319" w14:textId="6CDF6B9D" w:rsidR="00046517" w:rsidRPr="00C61449" w:rsidRDefault="00881039" w:rsidP="00A57102">
      <w:pPr>
        <w:pStyle w:val="Podnadpis"/>
        <w:spacing w:before="120"/>
        <w:rPr>
          <w:lang w:val="en-GB"/>
        </w:rPr>
      </w:pPr>
      <w:proofErr w:type="gramStart"/>
      <w:r w:rsidRPr="00C61449">
        <w:rPr>
          <w:lang w:val="en-GB"/>
        </w:rPr>
        <w:t>Current status</w:t>
      </w:r>
      <w:proofErr w:type="gramEnd"/>
      <w:r w:rsidRPr="00C61449">
        <w:rPr>
          <w:lang w:val="en-GB"/>
        </w:rPr>
        <w:t xml:space="preserve"> of the dissertation</w:t>
      </w:r>
      <w:r w:rsidRPr="00C61449">
        <w:rPr>
          <w:lang w:val="en-GB"/>
        </w:rPr>
        <w:t xml:space="preserve"> work – describe in </w:t>
      </w:r>
      <w:r w:rsidR="00CC1235" w:rsidRPr="00C61449">
        <w:rPr>
          <w:lang w:val="en-GB"/>
        </w:rPr>
        <w:t>detail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:rsidRPr="00C61449" w14:paraId="4E9A6957" w14:textId="77777777" w:rsidTr="00A57102">
        <w:trPr>
          <w:trHeight w:val="3061"/>
        </w:trPr>
        <w:sdt>
          <w:sdtPr>
            <w:rPr>
              <w:lang w:val="en-GB"/>
            </w:rPr>
            <w:id w:val="1875880227"/>
            <w:placeholder>
              <w:docPart w:val="3FEF33BFBB694849B4ABDE68AD8DBBEF"/>
            </w:placeholder>
            <w:text/>
          </w:sdtPr>
          <w:sdtContent>
            <w:tc>
              <w:tcPr>
                <w:tcW w:w="9253" w:type="dxa"/>
              </w:tcPr>
              <w:p w14:paraId="00761F46" w14:textId="00174A2C" w:rsidR="00EC2606" w:rsidRPr="00C61449" w:rsidRDefault="00ED4AD5" w:rsidP="00EC2606">
                <w:pPr>
                  <w:rPr>
                    <w:lang w:val="en-GB"/>
                  </w:rPr>
                </w:pPr>
                <w:r w:rsidRPr="003D5591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6414ED13" w14:textId="6FC288F3" w:rsidR="00046517" w:rsidRPr="00C61449" w:rsidRDefault="0053481E" w:rsidP="00A57102">
      <w:pPr>
        <w:pStyle w:val="Podnadpis"/>
        <w:rPr>
          <w:lang w:val="en-GB"/>
        </w:rPr>
      </w:pPr>
      <w:r w:rsidRPr="00C61449">
        <w:rPr>
          <w:lang w:val="en-GB"/>
        </w:rPr>
        <w:t>Agreed study or traineeship activities abroad and their link to the dissertation topic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:rsidRPr="00C61449" w14:paraId="54B8C6CD" w14:textId="77777777" w:rsidTr="001E5741">
        <w:trPr>
          <w:trHeight w:val="3345"/>
        </w:trPr>
        <w:sdt>
          <w:sdtPr>
            <w:rPr>
              <w:lang w:val="en-GB"/>
            </w:rPr>
            <w:id w:val="-384877082"/>
            <w:placeholder>
              <w:docPart w:val="ECC5EF8BACF348F7A54C19899413E755"/>
            </w:placeholder>
            <w:text/>
          </w:sdtPr>
          <w:sdtContent>
            <w:tc>
              <w:tcPr>
                <w:tcW w:w="9253" w:type="dxa"/>
              </w:tcPr>
              <w:p w14:paraId="7E9C7EC8" w14:textId="2D3B4469" w:rsidR="00EC2606" w:rsidRPr="00C61449" w:rsidRDefault="00ED4AD5" w:rsidP="00EC2606">
                <w:pPr>
                  <w:rPr>
                    <w:lang w:val="en-GB"/>
                  </w:rPr>
                </w:pPr>
                <w:r w:rsidRPr="00375987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1CEF9CED" w14:textId="45845B3A" w:rsidR="00046517" w:rsidRPr="00C61449" w:rsidRDefault="0053481E" w:rsidP="00046517">
      <w:pPr>
        <w:pStyle w:val="Nadpis1"/>
        <w:rPr>
          <w:lang w:val="en-GB"/>
        </w:rPr>
      </w:pPr>
      <w:r w:rsidRPr="00C61449">
        <w:rPr>
          <w:lang w:val="en-GB"/>
        </w:rPr>
        <w:t>Expected outcomes of the international mobility in relation to the dissertation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:rsidRPr="00C61449" w14:paraId="005F47AE" w14:textId="77777777" w:rsidTr="001E5741">
        <w:trPr>
          <w:trHeight w:val="2835"/>
        </w:trPr>
        <w:sdt>
          <w:sdtPr>
            <w:rPr>
              <w:lang w:val="en-GB"/>
            </w:rPr>
            <w:id w:val="1604070348"/>
            <w:placeholder>
              <w:docPart w:val="1C36D381C6E3403C851E09342D0417A2"/>
            </w:placeholder>
            <w:text/>
          </w:sdtPr>
          <w:sdtContent>
            <w:tc>
              <w:tcPr>
                <w:tcW w:w="9253" w:type="dxa"/>
              </w:tcPr>
              <w:p w14:paraId="3038714C" w14:textId="39CFB082" w:rsidR="00EC2606" w:rsidRPr="00C61449" w:rsidRDefault="00ED4AD5" w:rsidP="00EC2606">
                <w:pPr>
                  <w:rPr>
                    <w:lang w:val="en-GB"/>
                  </w:rPr>
                </w:pPr>
                <w:r w:rsidRPr="00E1171A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7E418B55" w14:textId="77777777" w:rsidR="00A57102" w:rsidRPr="00C61449" w:rsidRDefault="00A57102" w:rsidP="00046517">
      <w:pPr>
        <w:pStyle w:val="Nadpis1"/>
        <w:rPr>
          <w:lang w:val="en-GB"/>
        </w:rPr>
      </w:pPr>
      <w:r w:rsidRPr="00C61449">
        <w:rPr>
          <w:lang w:val="en-GB"/>
        </w:rPr>
        <w:br w:type="page"/>
      </w:r>
    </w:p>
    <w:p w14:paraId="5887E2AE" w14:textId="77777777" w:rsidR="00A57102" w:rsidRPr="00C61449" w:rsidRDefault="00A57102" w:rsidP="00A57102">
      <w:pPr>
        <w:pStyle w:val="Nadpis1"/>
        <w:spacing w:before="480"/>
        <w:rPr>
          <w:lang w:val="en-GB"/>
        </w:rPr>
      </w:pPr>
    </w:p>
    <w:p w14:paraId="0201D104" w14:textId="28174B58" w:rsidR="00EC2606" w:rsidRPr="00C61449" w:rsidRDefault="002263AE" w:rsidP="00A57102">
      <w:pPr>
        <w:pStyle w:val="Nadpis1"/>
        <w:rPr>
          <w:lang w:val="en-GB"/>
        </w:rPr>
      </w:pPr>
      <w:r w:rsidRPr="00C61449">
        <w:rPr>
          <w:lang w:val="en-GB"/>
        </w:rPr>
        <w:t>SUPERVISOR’S STATEMENT ON THE STUDENT’S INTERNATIONAL MOBILITY</w:t>
      </w:r>
    </w:p>
    <w:p w14:paraId="45597848" w14:textId="58680F0A" w:rsidR="00A57102" w:rsidRPr="007C0132" w:rsidRDefault="002263AE" w:rsidP="00644650">
      <w:pPr>
        <w:tabs>
          <w:tab w:val="left" w:pos="1134"/>
        </w:tabs>
        <w:spacing w:after="120"/>
        <w:rPr>
          <w:b/>
          <w:bCs/>
          <w:lang w:val="en-GB"/>
        </w:rPr>
      </w:pPr>
      <w:r w:rsidRPr="007C0132">
        <w:rPr>
          <w:b/>
          <w:bCs/>
          <w:lang w:val="en-GB"/>
        </w:rPr>
        <w:t>Supervisor</w:t>
      </w:r>
      <w:r w:rsidR="00A57102" w:rsidRPr="007C0132">
        <w:rPr>
          <w:b/>
          <w:bCs/>
          <w:lang w:val="en-GB"/>
        </w:rPr>
        <w:t>:</w:t>
      </w:r>
      <w:r w:rsidR="00644650" w:rsidRPr="007C0132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1641697192"/>
          <w:placeholder>
            <w:docPart w:val="9CFC2E35C9C946AFAA2696184FB52BE7"/>
          </w:placeholder>
          <w:text/>
        </w:sdtPr>
        <w:sdtContent>
          <w:r w:rsidR="00ED4AD5" w:rsidRPr="007C0132">
            <w:rPr>
              <w:b/>
              <w:bCs/>
              <w:lang w:val="en-GB"/>
            </w:rPr>
            <w:t>Click or tap here to enter text</w:t>
          </w:r>
        </w:sdtContent>
      </w:sdt>
    </w:p>
    <w:p w14:paraId="5ACCF258" w14:textId="6058E47E" w:rsidR="00A57102" w:rsidRPr="00C61449" w:rsidRDefault="00C11D88" w:rsidP="00C11D88">
      <w:pPr>
        <w:tabs>
          <w:tab w:val="left" w:pos="851"/>
          <w:tab w:val="left" w:pos="1701"/>
        </w:tabs>
        <w:spacing w:after="240"/>
        <w:rPr>
          <w:lang w:val="en-GB"/>
        </w:rPr>
      </w:pPr>
      <w:r w:rsidRPr="00C61449">
        <w:rPr>
          <w:lang w:val="en-GB"/>
        </w:rPr>
        <w:tab/>
      </w:r>
      <w:r w:rsidR="00A57102" w:rsidRPr="00C61449">
        <w:rPr>
          <w:lang w:val="en-GB"/>
        </w:rPr>
        <w:t>E-mail:</w:t>
      </w:r>
      <w:r w:rsidR="00A57102" w:rsidRPr="00C61449">
        <w:rPr>
          <w:lang w:val="en-GB"/>
        </w:rPr>
        <w:tab/>
      </w:r>
      <w:sdt>
        <w:sdtPr>
          <w:rPr>
            <w:lang w:val="en-GB"/>
          </w:rPr>
          <w:id w:val="526297634"/>
          <w:placeholder>
            <w:docPart w:val="8C2312EB0FEB4D90B296AC15855CA12A"/>
          </w:placeholder>
          <w:text/>
        </w:sdtPr>
        <w:sdtContent>
          <w:r w:rsidR="00ED4AD5" w:rsidRPr="001165E7">
            <w:rPr>
              <w:lang w:val="en-GB"/>
            </w:rPr>
            <w:t>Click or tap here to enter text</w:t>
          </w:r>
        </w:sdtContent>
      </w:sdt>
    </w:p>
    <w:p w14:paraId="33A90DF7" w14:textId="56D63FAC" w:rsidR="00A57102" w:rsidRPr="00C61449" w:rsidRDefault="00A57102" w:rsidP="00A57102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184332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65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C61449">
        <w:rPr>
          <w:lang w:val="en-GB"/>
        </w:rPr>
        <w:tab/>
      </w:r>
      <w:r w:rsidR="006D2FAA" w:rsidRPr="00C61449">
        <w:rPr>
          <w:lang w:val="en-GB"/>
        </w:rPr>
        <w:t>I agree with the student’s international mobility</w:t>
      </w:r>
    </w:p>
    <w:p w14:paraId="77897C1E" w14:textId="00F6E9C4" w:rsidR="00A57102" w:rsidRPr="00C61449" w:rsidRDefault="00A57102" w:rsidP="00A57102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-70217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61449">
            <w:rPr>
              <w:rFonts w:ascii="MS Gothic" w:eastAsia="MS Gothic" w:hAnsi="MS Gothic"/>
              <w:lang w:val="en-GB"/>
            </w:rPr>
            <w:t>☐</w:t>
          </w:r>
        </w:sdtContent>
      </w:sdt>
      <w:r w:rsidRPr="00C61449">
        <w:rPr>
          <w:lang w:val="en-GB"/>
        </w:rPr>
        <w:tab/>
      </w:r>
      <w:r w:rsidR="006D2FAA" w:rsidRPr="00C61449">
        <w:rPr>
          <w:lang w:val="en-GB"/>
        </w:rPr>
        <w:t>I do not agree with the student’s international mobility</w:t>
      </w:r>
    </w:p>
    <w:p w14:paraId="2C300A9D" w14:textId="582C9CDD" w:rsidR="00A57102" w:rsidRPr="00C61449" w:rsidRDefault="006D2FAA" w:rsidP="00A57102">
      <w:pPr>
        <w:rPr>
          <w:b/>
          <w:bCs/>
          <w:color w:val="0070C0"/>
          <w:lang w:val="en-GB"/>
        </w:rPr>
      </w:pPr>
      <w:r w:rsidRPr="00C61449">
        <w:rPr>
          <w:b/>
          <w:bCs/>
          <w:color w:val="0070C0"/>
          <w:lang w:val="en-GB"/>
        </w:rPr>
        <w:t>Supervisor’s statement: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:rsidRPr="00C61449" w14:paraId="34DC8850" w14:textId="77777777" w:rsidTr="00A57102">
        <w:trPr>
          <w:trHeight w:val="1134"/>
        </w:trPr>
        <w:sdt>
          <w:sdtPr>
            <w:rPr>
              <w:lang w:val="en-GB"/>
            </w:rPr>
            <w:id w:val="1266271568"/>
            <w:placeholder>
              <w:docPart w:val="F979321F20284775A521D67DB5274660"/>
            </w:placeholder>
            <w:text/>
          </w:sdtPr>
          <w:sdtContent>
            <w:tc>
              <w:tcPr>
                <w:tcW w:w="9253" w:type="dxa"/>
              </w:tcPr>
              <w:p w14:paraId="39ACCA60" w14:textId="7ED1880D" w:rsidR="00EC2606" w:rsidRPr="00C61449" w:rsidRDefault="00ED4AD5" w:rsidP="00EC2606">
                <w:pPr>
                  <w:rPr>
                    <w:lang w:val="en-GB"/>
                  </w:rPr>
                </w:pPr>
                <w:r w:rsidRPr="00A94C40">
                  <w:rPr>
                    <w:lang w:val="en-GB"/>
                  </w:rPr>
                  <w:t>Click or tap here to enter text</w:t>
                </w:r>
              </w:p>
            </w:tc>
          </w:sdtContent>
        </w:sdt>
      </w:tr>
    </w:tbl>
    <w:p w14:paraId="5A29BDB8" w14:textId="2F591809" w:rsidR="00DF373B" w:rsidRPr="00C61449" w:rsidRDefault="00DF373B" w:rsidP="00CA1586">
      <w:pPr>
        <w:pBdr>
          <w:bottom w:val="single" w:sz="4" w:space="1" w:color="auto"/>
        </w:pBdr>
        <w:tabs>
          <w:tab w:val="left" w:pos="5387"/>
        </w:tabs>
        <w:spacing w:before="600" w:after="120"/>
        <w:rPr>
          <w:lang w:val="en-GB"/>
        </w:rPr>
      </w:pPr>
      <w:r w:rsidRPr="00C61449">
        <w:rPr>
          <w:lang w:val="en-GB"/>
        </w:rPr>
        <w:t>Dat</w:t>
      </w:r>
      <w:r w:rsidR="00D4571A" w:rsidRPr="00C61449">
        <w:rPr>
          <w:lang w:val="en-GB"/>
        </w:rPr>
        <w:t>e</w:t>
      </w:r>
      <w:r w:rsidRPr="00C61449">
        <w:rPr>
          <w:lang w:val="en-GB"/>
        </w:rPr>
        <w:t>:</w:t>
      </w:r>
      <w:r w:rsidRPr="00C61449">
        <w:rPr>
          <w:lang w:val="en-GB"/>
        </w:rPr>
        <w:tab/>
      </w:r>
      <w:r w:rsidR="00D4571A" w:rsidRPr="00C61449">
        <w:rPr>
          <w:lang w:val="en-GB"/>
        </w:rPr>
        <w:t>Supervisor’s signature</w:t>
      </w:r>
    </w:p>
    <w:p w14:paraId="2CF0FA22" w14:textId="6CA5B263" w:rsidR="00046517" w:rsidRPr="00C61449" w:rsidRDefault="00A301B4" w:rsidP="00C11D88">
      <w:pPr>
        <w:pStyle w:val="Nadpis1"/>
        <w:spacing w:before="360"/>
        <w:rPr>
          <w:lang w:val="en-GB"/>
        </w:rPr>
      </w:pPr>
      <w:r w:rsidRPr="00C61449">
        <w:rPr>
          <w:lang w:val="en-GB"/>
        </w:rPr>
        <w:t>STATEMENT OF THE RECEIVING INSTITUTION</w:t>
      </w:r>
    </w:p>
    <w:p w14:paraId="2A16F634" w14:textId="57C99E05" w:rsidR="00EC2606" w:rsidRPr="00C61449" w:rsidRDefault="00CD6E77" w:rsidP="00C61449">
      <w:pPr>
        <w:tabs>
          <w:tab w:val="left" w:pos="2127"/>
        </w:tabs>
        <w:spacing w:before="120"/>
        <w:rPr>
          <w:b/>
          <w:bCs/>
          <w:sz w:val="24"/>
          <w:szCs w:val="24"/>
          <w:lang w:val="en-GB"/>
        </w:rPr>
      </w:pPr>
      <w:r w:rsidRPr="00C61449">
        <w:rPr>
          <w:b/>
          <w:bCs/>
          <w:sz w:val="24"/>
          <w:szCs w:val="24"/>
          <w:lang w:val="en-GB"/>
        </w:rPr>
        <w:t>Name of institution</w:t>
      </w:r>
      <w:r w:rsidR="00C11D88" w:rsidRPr="00C61449">
        <w:rPr>
          <w:b/>
          <w:bCs/>
          <w:sz w:val="24"/>
          <w:szCs w:val="24"/>
          <w:lang w:val="en-GB"/>
        </w:rPr>
        <w:t>:</w:t>
      </w:r>
      <w:r w:rsidR="00C61449">
        <w:rPr>
          <w:b/>
          <w:bCs/>
          <w:sz w:val="24"/>
          <w:szCs w:val="24"/>
          <w:lang w:val="en-GB"/>
        </w:rPr>
        <w:tab/>
      </w:r>
      <w:sdt>
        <w:sdtPr>
          <w:rPr>
            <w:b/>
            <w:bCs/>
            <w:sz w:val="24"/>
            <w:szCs w:val="24"/>
            <w:lang w:val="en-GB"/>
          </w:rPr>
          <w:id w:val="-931582927"/>
          <w:placeholder>
            <w:docPart w:val="5F7FDC527FF44D149062B89E6AEAD497"/>
          </w:placeholder>
          <w:text/>
        </w:sdtPr>
        <w:sdtContent>
          <w:r w:rsidR="00C61449" w:rsidRPr="00C61449">
            <w:rPr>
              <w:b/>
              <w:bCs/>
              <w:sz w:val="24"/>
              <w:szCs w:val="24"/>
              <w:lang w:val="en-GB"/>
            </w:rPr>
            <w:t>Click or tap here to enter text</w:t>
          </w:r>
        </w:sdtContent>
      </w:sdt>
    </w:p>
    <w:p w14:paraId="53D1A44E" w14:textId="6416AE26" w:rsidR="00DF373B" w:rsidRPr="00C61449" w:rsidRDefault="00DF373B" w:rsidP="00A51A20">
      <w:pPr>
        <w:tabs>
          <w:tab w:val="left" w:pos="1701"/>
        </w:tabs>
        <w:spacing w:before="120"/>
        <w:rPr>
          <w:lang w:val="en-GB"/>
        </w:rPr>
      </w:pPr>
      <w:r w:rsidRPr="00C61449">
        <w:rPr>
          <w:lang w:val="en-GB"/>
        </w:rPr>
        <w:t>Ad</w:t>
      </w:r>
      <w:r w:rsidR="00CD6E77" w:rsidRPr="00C61449">
        <w:rPr>
          <w:lang w:val="en-GB"/>
        </w:rPr>
        <w:t>d</w:t>
      </w:r>
      <w:r w:rsidRPr="00C61449">
        <w:rPr>
          <w:lang w:val="en-GB"/>
        </w:rPr>
        <w:t>res</w:t>
      </w:r>
      <w:r w:rsidR="00CD6E77" w:rsidRPr="00C61449">
        <w:rPr>
          <w:lang w:val="en-GB"/>
        </w:rPr>
        <w:t>s</w:t>
      </w:r>
      <w:r w:rsidRPr="00C61449">
        <w:rPr>
          <w:lang w:val="en-GB"/>
        </w:rPr>
        <w:t>:</w:t>
      </w:r>
      <w:r w:rsidRPr="00C61449">
        <w:rPr>
          <w:lang w:val="en-GB"/>
        </w:rPr>
        <w:tab/>
      </w:r>
      <w:sdt>
        <w:sdtPr>
          <w:rPr>
            <w:lang w:val="en-GB"/>
          </w:rPr>
          <w:id w:val="-1240241689"/>
          <w:placeholder>
            <w:docPart w:val="A35ECABA6D394FF189D5D081443AE63E"/>
          </w:placeholder>
          <w:text/>
        </w:sdtPr>
        <w:sdtContent>
          <w:r w:rsidR="00C61449" w:rsidRPr="00C61449">
            <w:rPr>
              <w:lang w:val="en-GB"/>
            </w:rPr>
            <w:t>Click or tap here to enter text</w:t>
          </w:r>
        </w:sdtContent>
      </w:sdt>
    </w:p>
    <w:p w14:paraId="4BAFAE45" w14:textId="2FA12D25" w:rsidR="00DF373B" w:rsidRPr="00C61449" w:rsidRDefault="00CD6E77" w:rsidP="00DF373B">
      <w:pPr>
        <w:tabs>
          <w:tab w:val="left" w:pos="1134"/>
        </w:tabs>
        <w:spacing w:before="120"/>
        <w:rPr>
          <w:lang w:val="en-GB"/>
        </w:rPr>
      </w:pPr>
      <w:r w:rsidRPr="00C61449">
        <w:rPr>
          <w:b/>
          <w:bCs/>
          <w:sz w:val="20"/>
          <w:szCs w:val="20"/>
          <w:lang w:val="en-GB"/>
        </w:rPr>
        <w:t>Responsible person for the content of the student’s international mobility</w:t>
      </w:r>
      <w:r w:rsidRPr="00C61449">
        <w:rPr>
          <w:b/>
          <w:bCs/>
          <w:sz w:val="20"/>
          <w:szCs w:val="20"/>
          <w:lang w:val="en-GB"/>
        </w:rPr>
        <w:t>:</w:t>
      </w:r>
      <w:r w:rsidR="00DF373B" w:rsidRPr="00C61449">
        <w:rPr>
          <w:lang w:val="en-GB"/>
        </w:rPr>
        <w:tab/>
      </w:r>
      <w:sdt>
        <w:sdtPr>
          <w:rPr>
            <w:lang w:val="en-GB"/>
          </w:rPr>
          <w:id w:val="939493529"/>
          <w:placeholder>
            <w:docPart w:val="C8F98F391EDD4340AB125AF0EC80A65E"/>
          </w:placeholder>
        </w:sdtPr>
        <w:sdtContent>
          <w:r w:rsidR="00C61449" w:rsidRPr="00C61449">
            <w:rPr>
              <w:lang w:val="en-GB"/>
            </w:rPr>
            <w:t>Click or tap here to enter text</w:t>
          </w:r>
        </w:sdtContent>
      </w:sdt>
    </w:p>
    <w:p w14:paraId="529D8756" w14:textId="054BEAED" w:rsidR="00DF373B" w:rsidRPr="00C61449" w:rsidRDefault="00C11D88" w:rsidP="00C11D88">
      <w:pPr>
        <w:tabs>
          <w:tab w:val="left" w:pos="1134"/>
          <w:tab w:val="left" w:pos="1843"/>
        </w:tabs>
        <w:spacing w:before="120"/>
        <w:rPr>
          <w:lang w:val="en-GB"/>
        </w:rPr>
      </w:pPr>
      <w:r w:rsidRPr="00C61449">
        <w:rPr>
          <w:lang w:val="en-GB"/>
        </w:rPr>
        <w:tab/>
      </w:r>
      <w:r w:rsidR="00DF373B" w:rsidRPr="00C61449">
        <w:rPr>
          <w:lang w:val="en-GB"/>
        </w:rPr>
        <w:t>E-mail:</w:t>
      </w:r>
      <w:r w:rsidR="00DF373B" w:rsidRPr="00C61449">
        <w:rPr>
          <w:lang w:val="en-GB"/>
        </w:rPr>
        <w:tab/>
      </w:r>
      <w:sdt>
        <w:sdtPr>
          <w:rPr>
            <w:lang w:val="en-GB"/>
          </w:rPr>
          <w:id w:val="-1717507632"/>
          <w:placeholder>
            <w:docPart w:val="8B395F64BD004D2D8A63964F8D109272"/>
          </w:placeholder>
          <w:text/>
        </w:sdtPr>
        <w:sdtContent>
          <w:r w:rsidR="00C61449" w:rsidRPr="00C61449">
            <w:rPr>
              <w:lang w:val="en-GB"/>
            </w:rPr>
            <w:t>Click or tap here to enter text</w:t>
          </w:r>
        </w:sdtContent>
      </w:sdt>
    </w:p>
    <w:p w14:paraId="058864A4" w14:textId="39B502E9" w:rsidR="00DF373B" w:rsidRPr="00C61449" w:rsidRDefault="00C11D88" w:rsidP="00C11D88">
      <w:pPr>
        <w:tabs>
          <w:tab w:val="left" w:pos="1134"/>
          <w:tab w:val="left" w:pos="1843"/>
        </w:tabs>
        <w:spacing w:before="120"/>
        <w:rPr>
          <w:lang w:val="en-GB"/>
        </w:rPr>
      </w:pPr>
      <w:r w:rsidRPr="00C61449">
        <w:rPr>
          <w:lang w:val="en-GB"/>
        </w:rPr>
        <w:tab/>
      </w:r>
      <w:r w:rsidR="008F51C0" w:rsidRPr="00C61449">
        <w:rPr>
          <w:lang w:val="en-GB"/>
        </w:rPr>
        <w:t>Phone:</w:t>
      </w:r>
      <w:r w:rsidR="00DF373B" w:rsidRPr="00C61449">
        <w:rPr>
          <w:lang w:val="en-GB"/>
        </w:rPr>
        <w:tab/>
      </w:r>
      <w:sdt>
        <w:sdtPr>
          <w:rPr>
            <w:lang w:val="en-GB"/>
          </w:rPr>
          <w:id w:val="-1939830054"/>
          <w:placeholder>
            <w:docPart w:val="F8E8015DB1F9462D8DB9EBE5B8F721FC"/>
          </w:placeholder>
          <w:text/>
        </w:sdtPr>
        <w:sdtContent>
          <w:r w:rsidR="00C61449" w:rsidRPr="00C61449">
            <w:rPr>
              <w:lang w:val="en-GB"/>
            </w:rPr>
            <w:t>Click or tap here to enter text</w:t>
          </w:r>
        </w:sdtContent>
      </w:sdt>
    </w:p>
    <w:p w14:paraId="3D5A9BEC" w14:textId="1BAA0B56" w:rsidR="00DF373B" w:rsidRPr="00C61449" w:rsidRDefault="008F51C0" w:rsidP="008B4601">
      <w:pPr>
        <w:spacing w:before="360" w:after="120"/>
        <w:rPr>
          <w:lang w:val="en-GB"/>
        </w:rPr>
      </w:pPr>
      <w:r w:rsidRPr="00C61449">
        <w:rPr>
          <w:lang w:val="en-GB"/>
        </w:rPr>
        <w:t>We hereby confirm receipt of the student’s application.</w:t>
      </w:r>
    </w:p>
    <w:p w14:paraId="611D35C8" w14:textId="236A4457" w:rsidR="00DF373B" w:rsidRPr="00C61449" w:rsidRDefault="00BE65E1" w:rsidP="007C0132">
      <w:pPr>
        <w:spacing w:before="240" w:after="120"/>
        <w:rPr>
          <w:lang w:val="en-GB"/>
        </w:rPr>
      </w:pPr>
      <w:r w:rsidRPr="00C61449">
        <w:rPr>
          <w:lang w:val="en-GB"/>
        </w:rPr>
        <w:t>The above-mentioned student is</w:t>
      </w:r>
      <w:r w:rsidR="00DF373B" w:rsidRPr="00C61449">
        <w:rPr>
          <w:lang w:val="en-GB"/>
        </w:rPr>
        <w:t xml:space="preserve"> </w:t>
      </w:r>
    </w:p>
    <w:p w14:paraId="6CD500AD" w14:textId="5F362CE0" w:rsidR="00DF373B" w:rsidRPr="00C61449" w:rsidRDefault="00DF373B" w:rsidP="00DF373B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-198091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61449">
            <w:rPr>
              <w:rFonts w:ascii="MS Gothic" w:eastAsia="MS Gothic" w:hAnsi="MS Gothic"/>
              <w:lang w:val="en-GB"/>
            </w:rPr>
            <w:t>☐</w:t>
          </w:r>
        </w:sdtContent>
      </w:sdt>
      <w:r w:rsidRPr="00C61449">
        <w:rPr>
          <w:lang w:val="en-GB"/>
        </w:rPr>
        <w:tab/>
      </w:r>
      <w:r w:rsidR="00BE65E1" w:rsidRPr="00C61449">
        <w:rPr>
          <w:lang w:val="en-GB"/>
        </w:rPr>
        <w:t>Provisionally accepted and the mobility programme will be arranged</w:t>
      </w:r>
    </w:p>
    <w:p w14:paraId="4287CDA8" w14:textId="60448C46" w:rsidR="00DF373B" w:rsidRPr="00C61449" w:rsidRDefault="00DF373B" w:rsidP="00DF373B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276144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61449">
            <w:rPr>
              <w:rFonts w:ascii="MS Gothic" w:eastAsia="MS Gothic" w:hAnsi="MS Gothic"/>
              <w:lang w:val="en-GB"/>
            </w:rPr>
            <w:t>☐</w:t>
          </w:r>
        </w:sdtContent>
      </w:sdt>
      <w:r w:rsidRPr="00C61449">
        <w:rPr>
          <w:lang w:val="en-GB"/>
        </w:rPr>
        <w:tab/>
      </w:r>
      <w:r w:rsidR="004012B4" w:rsidRPr="00C61449">
        <w:rPr>
          <w:lang w:val="en-GB"/>
        </w:rPr>
        <w:t xml:space="preserve">Not accepted due </w:t>
      </w:r>
      <w:proofErr w:type="gramStart"/>
      <w:r w:rsidR="004012B4" w:rsidRPr="00C61449">
        <w:rPr>
          <w:lang w:val="en-GB"/>
        </w:rPr>
        <w:t>to:</w:t>
      </w:r>
      <w:r w:rsidR="004012B4" w:rsidRPr="00C61449">
        <w:rPr>
          <w:lang w:val="en-GB"/>
        </w:rPr>
        <w:t>…</w:t>
      </w:r>
      <w:proofErr w:type="gramEnd"/>
      <w:r w:rsidR="004012B4" w:rsidRPr="00C61449">
        <w:rPr>
          <w:lang w:val="en-GB"/>
        </w:rPr>
        <w:t>……………………………………………………………………</w:t>
      </w:r>
      <w:r w:rsidRPr="00C61449">
        <w:rPr>
          <w:lang w:val="en-GB"/>
        </w:rPr>
        <w:tab/>
      </w:r>
    </w:p>
    <w:p w14:paraId="40A6D8C5" w14:textId="7E2C9DB6" w:rsidR="00DF373B" w:rsidRPr="00C61449" w:rsidRDefault="00DF373B" w:rsidP="00CA1586">
      <w:pPr>
        <w:pBdr>
          <w:bottom w:val="single" w:sz="4" w:space="1" w:color="auto"/>
        </w:pBdr>
        <w:tabs>
          <w:tab w:val="left" w:pos="5387"/>
        </w:tabs>
        <w:spacing w:before="600"/>
        <w:rPr>
          <w:lang w:val="en-GB"/>
        </w:rPr>
      </w:pPr>
      <w:r w:rsidRPr="00C61449">
        <w:rPr>
          <w:lang w:val="en-GB"/>
        </w:rPr>
        <w:t>Dat</w:t>
      </w:r>
      <w:r w:rsidR="004012B4" w:rsidRPr="00C61449">
        <w:rPr>
          <w:lang w:val="en-GB"/>
        </w:rPr>
        <w:t>e</w:t>
      </w:r>
      <w:r w:rsidRPr="00C61449">
        <w:rPr>
          <w:lang w:val="en-GB"/>
        </w:rPr>
        <w:t>:</w:t>
      </w:r>
      <w:r w:rsidRPr="00C61449">
        <w:rPr>
          <w:lang w:val="en-GB"/>
        </w:rPr>
        <w:tab/>
      </w:r>
      <w:r w:rsidR="004012B4" w:rsidRPr="00C61449">
        <w:rPr>
          <w:lang w:val="en-GB"/>
        </w:rPr>
        <w:t>Signature</w:t>
      </w:r>
    </w:p>
    <w:p w14:paraId="4BBE752B" w14:textId="4489E8BA" w:rsidR="00046517" w:rsidRPr="00C61449" w:rsidRDefault="00696ED0" w:rsidP="00C11D88">
      <w:pPr>
        <w:pStyle w:val="Nadpis1"/>
        <w:spacing w:before="360"/>
        <w:rPr>
          <w:lang w:val="en-GB"/>
        </w:rPr>
      </w:pPr>
      <w:r w:rsidRPr="00C61449">
        <w:rPr>
          <w:lang w:val="en-GB"/>
        </w:rPr>
        <w:t>STATEMENT OF THE SENDING INSTITUTION</w:t>
      </w:r>
    </w:p>
    <w:p w14:paraId="093B8D6A" w14:textId="1E673E41" w:rsidR="00EC2606" w:rsidRPr="00C61449" w:rsidRDefault="00835794" w:rsidP="00835794">
      <w:pPr>
        <w:spacing w:after="120"/>
        <w:rPr>
          <w:b/>
          <w:bCs/>
          <w:sz w:val="24"/>
          <w:szCs w:val="24"/>
          <w:lang w:val="en-GB"/>
        </w:rPr>
      </w:pPr>
      <w:r w:rsidRPr="00C61449">
        <w:rPr>
          <w:b/>
          <w:bCs/>
          <w:sz w:val="24"/>
          <w:szCs w:val="24"/>
          <w:lang w:val="en-GB"/>
        </w:rPr>
        <w:t xml:space="preserve">University of South Bohemia in </w:t>
      </w:r>
      <w:proofErr w:type="spellStart"/>
      <w:r w:rsidRPr="00C61449">
        <w:rPr>
          <w:b/>
          <w:bCs/>
          <w:sz w:val="24"/>
          <w:szCs w:val="24"/>
          <w:lang w:val="en-GB"/>
        </w:rPr>
        <w:t>České</w:t>
      </w:r>
      <w:proofErr w:type="spellEnd"/>
      <w:r w:rsidRPr="00C61449">
        <w:rPr>
          <w:b/>
          <w:bCs/>
          <w:sz w:val="24"/>
          <w:szCs w:val="24"/>
          <w:lang w:val="en-GB"/>
        </w:rPr>
        <w:t xml:space="preserve"> Budějovice</w:t>
      </w:r>
      <w:r w:rsidRPr="00C61449">
        <w:rPr>
          <w:b/>
          <w:bCs/>
          <w:sz w:val="24"/>
          <w:szCs w:val="24"/>
          <w:lang w:val="en-GB"/>
        </w:rPr>
        <w:t xml:space="preserve">, </w:t>
      </w:r>
      <w:r w:rsidRPr="00C61449">
        <w:rPr>
          <w:b/>
          <w:bCs/>
          <w:sz w:val="24"/>
          <w:szCs w:val="24"/>
          <w:lang w:val="en-GB"/>
        </w:rPr>
        <w:t>Faculty of Health and Social Sciences</w:t>
      </w:r>
    </w:p>
    <w:p w14:paraId="6409ADA6" w14:textId="321C50B9" w:rsidR="00C11D88" w:rsidRPr="00C61449" w:rsidRDefault="00C11D88" w:rsidP="00C11D88">
      <w:pPr>
        <w:spacing w:after="120"/>
        <w:rPr>
          <w:lang w:val="en-GB"/>
        </w:rPr>
      </w:pPr>
      <w:r w:rsidRPr="00C61449">
        <w:rPr>
          <w:lang w:val="en-GB"/>
        </w:rPr>
        <w:t xml:space="preserve">J. </w:t>
      </w:r>
      <w:proofErr w:type="spellStart"/>
      <w:r w:rsidRPr="00C61449">
        <w:rPr>
          <w:lang w:val="en-GB"/>
        </w:rPr>
        <w:t>Boreckého</w:t>
      </w:r>
      <w:proofErr w:type="spellEnd"/>
      <w:r w:rsidRPr="00C61449">
        <w:rPr>
          <w:lang w:val="en-GB"/>
        </w:rPr>
        <w:t xml:space="preserve"> 1167/27, 370 11 </w:t>
      </w:r>
      <w:proofErr w:type="spellStart"/>
      <w:r w:rsidRPr="00C61449">
        <w:rPr>
          <w:lang w:val="en-GB"/>
        </w:rPr>
        <w:t>České</w:t>
      </w:r>
      <w:proofErr w:type="spellEnd"/>
      <w:r w:rsidRPr="00C61449">
        <w:rPr>
          <w:lang w:val="en-GB"/>
        </w:rPr>
        <w:t xml:space="preserve"> Budějovice, </w:t>
      </w:r>
      <w:r w:rsidR="00835794" w:rsidRPr="00C61449">
        <w:rPr>
          <w:lang w:val="en-GB"/>
        </w:rPr>
        <w:t>Czech Republic</w:t>
      </w:r>
    </w:p>
    <w:p w14:paraId="2BE6BC01" w14:textId="0167366E" w:rsidR="00C11D88" w:rsidRPr="00C61449" w:rsidRDefault="00273B40" w:rsidP="00C11D88">
      <w:pPr>
        <w:tabs>
          <w:tab w:val="left" w:pos="2977"/>
        </w:tabs>
        <w:spacing w:after="120"/>
        <w:rPr>
          <w:lang w:val="en-GB"/>
        </w:rPr>
      </w:pPr>
      <w:r w:rsidRPr="00C61449">
        <w:rPr>
          <w:lang w:val="en-GB"/>
        </w:rPr>
        <w:t>Vice-Dean for International Relations</w:t>
      </w:r>
      <w:r w:rsidR="00C11D88" w:rsidRPr="00C61449">
        <w:rPr>
          <w:lang w:val="en-GB"/>
        </w:rPr>
        <w:t xml:space="preserve">: </w:t>
      </w:r>
      <w:r w:rsidR="00C11D88" w:rsidRPr="00C61449">
        <w:rPr>
          <w:lang w:val="en-GB"/>
        </w:rPr>
        <w:tab/>
        <w:t>Mgr. František Dolák, Ph.D., MBA</w:t>
      </w:r>
    </w:p>
    <w:p w14:paraId="686721B4" w14:textId="4078B089" w:rsidR="00C11D88" w:rsidRPr="00C61449" w:rsidRDefault="000A179B" w:rsidP="007C0132">
      <w:pPr>
        <w:tabs>
          <w:tab w:val="left" w:pos="2977"/>
        </w:tabs>
        <w:spacing w:before="240" w:after="120"/>
        <w:rPr>
          <w:lang w:val="en-GB"/>
        </w:rPr>
      </w:pPr>
      <w:r w:rsidRPr="00C61449">
        <w:rPr>
          <w:lang w:val="en-GB"/>
        </w:rPr>
        <w:t>Vice-Dean’s statement</w:t>
      </w:r>
      <w:r w:rsidR="00C11D88" w:rsidRPr="00C61449">
        <w:rPr>
          <w:lang w:val="en-GB"/>
        </w:rPr>
        <w:t>:</w:t>
      </w:r>
    </w:p>
    <w:p w14:paraId="2D346C1A" w14:textId="23F2B848" w:rsidR="004012B4" w:rsidRPr="00C61449" w:rsidRDefault="00C11D88" w:rsidP="004012B4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181174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12B4" w:rsidRPr="00C61449">
            <w:rPr>
              <w:rFonts w:ascii="MS Gothic" w:eastAsia="MS Gothic" w:hAnsi="MS Gothic"/>
              <w:lang w:val="en-GB"/>
            </w:rPr>
            <w:t>☐</w:t>
          </w:r>
        </w:sdtContent>
      </w:sdt>
      <w:r w:rsidR="004012B4" w:rsidRPr="00C61449">
        <w:rPr>
          <w:lang w:val="en-GB"/>
        </w:rPr>
        <w:tab/>
        <w:t>I agree with the student’s international mobility</w:t>
      </w:r>
    </w:p>
    <w:p w14:paraId="589CEC34" w14:textId="4F23D9B7" w:rsidR="00C11D88" w:rsidRPr="00C61449" w:rsidRDefault="004012B4" w:rsidP="004012B4">
      <w:pPr>
        <w:spacing w:after="120"/>
        <w:rPr>
          <w:lang w:val="en-GB"/>
        </w:rPr>
      </w:pPr>
      <w:r w:rsidRPr="00C61449">
        <w:rPr>
          <w:lang w:val="en-GB"/>
        </w:rPr>
        <w:tab/>
      </w:r>
      <w:sdt>
        <w:sdtPr>
          <w:rPr>
            <w:lang w:val="en-GB"/>
          </w:rPr>
          <w:id w:val="-143366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61449">
            <w:rPr>
              <w:rFonts w:ascii="MS Gothic" w:eastAsia="MS Gothic" w:hAnsi="MS Gothic"/>
              <w:lang w:val="en-GB"/>
            </w:rPr>
            <w:t>☐</w:t>
          </w:r>
        </w:sdtContent>
      </w:sdt>
      <w:r w:rsidRPr="00C61449">
        <w:rPr>
          <w:lang w:val="en-GB"/>
        </w:rPr>
        <w:tab/>
        <w:t>I do not agree with the student’s international mobility</w:t>
      </w:r>
    </w:p>
    <w:p w14:paraId="59C4BCD5" w14:textId="29E0A2B1" w:rsidR="00DF373B" w:rsidRPr="00C61449" w:rsidRDefault="004012B4" w:rsidP="00CA1586">
      <w:pPr>
        <w:pBdr>
          <w:bottom w:val="single" w:sz="4" w:space="1" w:color="auto"/>
        </w:pBdr>
        <w:tabs>
          <w:tab w:val="left" w:pos="5387"/>
        </w:tabs>
        <w:spacing w:before="600"/>
        <w:rPr>
          <w:lang w:val="en-GB"/>
        </w:rPr>
      </w:pPr>
      <w:r w:rsidRPr="00C61449">
        <w:rPr>
          <w:lang w:val="en-GB"/>
        </w:rPr>
        <w:t>Date:</w:t>
      </w:r>
      <w:r w:rsidRPr="00C61449">
        <w:rPr>
          <w:lang w:val="en-GB"/>
        </w:rPr>
        <w:tab/>
        <w:t>Signature</w:t>
      </w:r>
    </w:p>
    <w:sectPr w:rsidR="00DF373B" w:rsidRPr="00C61449" w:rsidSect="00741A4F">
      <w:footerReference w:type="default" r:id="rId9"/>
      <w:headerReference w:type="first" r:id="rId10"/>
      <w:footerReference w:type="first" r:id="rId11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D045E" w14:textId="77777777" w:rsidR="006548AF" w:rsidRDefault="006548AF" w:rsidP="00046517">
      <w:r>
        <w:separator/>
      </w:r>
    </w:p>
  </w:endnote>
  <w:endnote w:type="continuationSeparator" w:id="0">
    <w:p w14:paraId="5F478907" w14:textId="77777777" w:rsidR="006548AF" w:rsidRDefault="006548AF" w:rsidP="00046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7976BC6-F820-4A2A-B7A5-5DF3954CE2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1910A8A2-00B2-49D8-A153-FE4F315887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AFEEA3D2-CB44-4AC1-94C2-18C2555742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B920251-F3A8-4AA8-96AB-CD42B41747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D5B597D-F3BD-4530-8FF6-400931C069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F0A4" w14:textId="7EEF85D0" w:rsidR="00C11D88" w:rsidRDefault="00C11D88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ED6C48" wp14:editId="01BB75C4">
          <wp:simplePos x="0" y="0"/>
          <wp:positionH relativeFrom="column">
            <wp:posOffset>4175760</wp:posOffset>
          </wp:positionH>
          <wp:positionV relativeFrom="paragraph">
            <wp:posOffset>-312420</wp:posOffset>
          </wp:positionV>
          <wp:extent cx="1773831" cy="434340"/>
          <wp:effectExtent l="0" t="0" r="0" b="0"/>
          <wp:wrapNone/>
          <wp:docPr id="1363756991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6C0B" w14:textId="77777777" w:rsidR="00871410" w:rsidRDefault="00871410" w:rsidP="000465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9615F5" wp14:editId="6DF95135">
          <wp:simplePos x="0" y="0"/>
          <wp:positionH relativeFrom="column">
            <wp:posOffset>4497070</wp:posOffset>
          </wp:positionH>
          <wp:positionV relativeFrom="paragraph">
            <wp:posOffset>-4445</wp:posOffset>
          </wp:positionV>
          <wp:extent cx="1773831" cy="434340"/>
          <wp:effectExtent l="0" t="0" r="0" b="0"/>
          <wp:wrapNone/>
          <wp:docPr id="2105922496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4D5E8" w14:textId="77777777" w:rsidR="00091066" w:rsidRDefault="00091066" w:rsidP="000465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1386C" w14:textId="77777777" w:rsidR="006548AF" w:rsidRDefault="006548AF" w:rsidP="00046517">
      <w:r>
        <w:separator/>
      </w:r>
    </w:p>
  </w:footnote>
  <w:footnote w:type="continuationSeparator" w:id="0">
    <w:p w14:paraId="7D69B4C3" w14:textId="77777777" w:rsidR="006548AF" w:rsidRDefault="006548AF" w:rsidP="00046517">
      <w:r>
        <w:continuationSeparator/>
      </w:r>
    </w:p>
  </w:footnote>
  <w:footnote w:id="1">
    <w:p w14:paraId="49AA1BA8" w14:textId="19606C98" w:rsidR="001E5741" w:rsidRDefault="001E5741" w:rsidP="00195B7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="00195B78" w:rsidRPr="00195B78">
        <w:rPr>
          <w:sz w:val="16"/>
          <w:szCs w:val="16"/>
        </w:rPr>
        <w:t>Based</w:t>
      </w:r>
      <w:proofErr w:type="spellEnd"/>
      <w:r w:rsidR="00195B78" w:rsidRPr="00195B78">
        <w:rPr>
          <w:sz w:val="16"/>
          <w:szCs w:val="16"/>
        </w:rPr>
        <w:t xml:space="preserve"> on </w:t>
      </w:r>
      <w:proofErr w:type="spellStart"/>
      <w:r w:rsidR="00195B78" w:rsidRPr="00195B78">
        <w:rPr>
          <w:sz w:val="16"/>
          <w:szCs w:val="16"/>
        </w:rPr>
        <w:t>the</w:t>
      </w:r>
      <w:proofErr w:type="spellEnd"/>
      <w:r w:rsidR="00195B78" w:rsidRPr="00195B78">
        <w:rPr>
          <w:sz w:val="16"/>
          <w:szCs w:val="16"/>
        </w:rPr>
        <w:t xml:space="preserve"> CEFR </w:t>
      </w:r>
      <w:proofErr w:type="spellStart"/>
      <w:r w:rsidR="00195B78" w:rsidRPr="00195B78">
        <w:rPr>
          <w:sz w:val="16"/>
          <w:szCs w:val="16"/>
        </w:rPr>
        <w:t>assessment</w:t>
      </w:r>
      <w:proofErr w:type="spellEnd"/>
      <w:r w:rsidR="00195B78" w:rsidRPr="00195B78">
        <w:rPr>
          <w:sz w:val="16"/>
          <w:szCs w:val="16"/>
        </w:rPr>
        <w:t xml:space="preserve"> </w:t>
      </w:r>
      <w:proofErr w:type="spellStart"/>
      <w:r w:rsidR="00195B78" w:rsidRPr="00195B78">
        <w:rPr>
          <w:sz w:val="16"/>
          <w:szCs w:val="16"/>
        </w:rPr>
        <w:t>scale</w:t>
      </w:r>
      <w:proofErr w:type="spellEnd"/>
      <w:r w:rsidR="00195B78" w:rsidRPr="00195B78">
        <w:rPr>
          <w:sz w:val="16"/>
          <w:szCs w:val="16"/>
        </w:rPr>
        <w:t>:</w:t>
      </w:r>
      <w:r w:rsidR="00195B78">
        <w:rPr>
          <w:sz w:val="16"/>
          <w:szCs w:val="16"/>
        </w:rPr>
        <w:t xml:space="preserve"> </w:t>
      </w:r>
      <w:r w:rsidR="00195B78" w:rsidRPr="00195B78">
        <w:rPr>
          <w:sz w:val="16"/>
          <w:szCs w:val="16"/>
        </w:rPr>
        <w:t>https://www.coe.int/en/web/common-european-framework-reference-languages/level-descriptions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7" w:type="dxa"/>
      <w:tblInd w:w="-459" w:type="dxa"/>
      <w:tblLayout w:type="fixed"/>
      <w:tblLook w:val="04A0" w:firstRow="1" w:lastRow="0" w:firstColumn="1" w:lastColumn="0" w:noHBand="0" w:noVBand="1"/>
    </w:tblPr>
    <w:tblGrid>
      <w:gridCol w:w="6927"/>
      <w:gridCol w:w="3240"/>
    </w:tblGrid>
    <w:tr w:rsidR="00091066" w:rsidRPr="00553571" w14:paraId="36318AF9" w14:textId="77777777">
      <w:tc>
        <w:tcPr>
          <w:tcW w:w="6927" w:type="dxa"/>
        </w:tcPr>
        <w:p w14:paraId="1F2F2E61" w14:textId="77777777" w:rsidR="00091066" w:rsidRDefault="007E1154" w:rsidP="00046517">
          <w:pPr>
            <w:pStyle w:val="Zhlav"/>
          </w:pPr>
          <w:r>
            <w:rPr>
              <w:noProof/>
            </w:rPr>
            <w:drawing>
              <wp:inline distT="0" distB="0" distL="0" distR="0" wp14:anchorId="6DF32CA2" wp14:editId="2504266F">
                <wp:extent cx="3677920" cy="563880"/>
                <wp:effectExtent l="0" t="0" r="0" b="7620"/>
                <wp:docPr id="156960381" name="Obrázek 156960381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</w:tcPr>
        <w:p w14:paraId="3B03E0A3" w14:textId="77777777" w:rsidR="00247F4A" w:rsidRPr="00247F4A" w:rsidRDefault="00247F4A" w:rsidP="00247F4A">
          <w:pPr>
            <w:jc w:val="right"/>
            <w:rPr>
              <w:b/>
              <w:bCs/>
              <w:color w:val="0070C0"/>
              <w:sz w:val="24"/>
              <w:szCs w:val="24"/>
            </w:rPr>
          </w:pPr>
          <w:r w:rsidRPr="00247F4A">
            <w:rPr>
              <w:b/>
              <w:bCs/>
              <w:color w:val="0070C0"/>
              <w:sz w:val="24"/>
              <w:szCs w:val="24"/>
            </w:rPr>
            <w:t>APPLICATION</w:t>
          </w:r>
        </w:p>
        <w:p w14:paraId="4F051E7F" w14:textId="77777777" w:rsidR="00247F4A" w:rsidRPr="00247F4A" w:rsidRDefault="00247F4A" w:rsidP="00247F4A">
          <w:pPr>
            <w:jc w:val="right"/>
            <w:rPr>
              <w:b/>
              <w:bCs/>
              <w:color w:val="0070C0"/>
              <w:sz w:val="24"/>
              <w:szCs w:val="24"/>
            </w:rPr>
          </w:pPr>
          <w:proofErr w:type="spellStart"/>
          <w:r w:rsidRPr="00247F4A">
            <w:rPr>
              <w:b/>
              <w:bCs/>
              <w:color w:val="0070C0"/>
              <w:sz w:val="24"/>
              <w:szCs w:val="24"/>
            </w:rPr>
            <w:t>for</w:t>
          </w:r>
          <w:proofErr w:type="spellEnd"/>
          <w:r w:rsidRPr="00247F4A">
            <w:rPr>
              <w:b/>
              <w:bCs/>
              <w:color w:val="0070C0"/>
              <w:sz w:val="24"/>
              <w:szCs w:val="24"/>
            </w:rPr>
            <w:t xml:space="preserve"> International Mobility</w:t>
          </w:r>
        </w:p>
        <w:p w14:paraId="23DED22B" w14:textId="6457BF00" w:rsidR="00091066" w:rsidRPr="00690146" w:rsidRDefault="00247F4A" w:rsidP="00247F4A">
          <w:pPr>
            <w:jc w:val="right"/>
          </w:pPr>
          <w:proofErr w:type="spellStart"/>
          <w:r w:rsidRPr="00247F4A">
            <w:rPr>
              <w:b/>
              <w:bCs/>
              <w:color w:val="0070C0"/>
              <w:sz w:val="24"/>
              <w:szCs w:val="24"/>
            </w:rPr>
            <w:t>within</w:t>
          </w:r>
          <w:proofErr w:type="spellEnd"/>
          <w:r w:rsidRPr="00247F4A">
            <w:rPr>
              <w:b/>
              <w:bCs/>
              <w:color w:val="0070C0"/>
              <w:sz w:val="24"/>
              <w:szCs w:val="24"/>
            </w:rPr>
            <w:t xml:space="preserve"> </w:t>
          </w:r>
          <w:proofErr w:type="spellStart"/>
          <w:r w:rsidRPr="00247F4A">
            <w:rPr>
              <w:b/>
              <w:bCs/>
              <w:color w:val="0070C0"/>
              <w:sz w:val="24"/>
              <w:szCs w:val="24"/>
            </w:rPr>
            <w:t>Doctoral</w:t>
          </w:r>
          <w:proofErr w:type="spellEnd"/>
          <w:r w:rsidRPr="00247F4A">
            <w:rPr>
              <w:b/>
              <w:bCs/>
              <w:color w:val="0070C0"/>
              <w:sz w:val="24"/>
              <w:szCs w:val="24"/>
            </w:rPr>
            <w:t xml:space="preserve"> </w:t>
          </w:r>
          <w:proofErr w:type="spellStart"/>
          <w:r w:rsidRPr="00247F4A">
            <w:rPr>
              <w:b/>
              <w:bCs/>
              <w:color w:val="0070C0"/>
              <w:sz w:val="24"/>
              <w:szCs w:val="24"/>
            </w:rPr>
            <w:t>Studies</w:t>
          </w:r>
          <w:proofErr w:type="spellEnd"/>
        </w:p>
      </w:tc>
    </w:tr>
  </w:tbl>
  <w:p w14:paraId="0C6F7A85" w14:textId="77777777" w:rsidR="00091066" w:rsidRDefault="00091066" w:rsidP="000465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3523"/>
    <w:multiLevelType w:val="multilevel"/>
    <w:tmpl w:val="995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989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517"/>
    <w:rsid w:val="000028BE"/>
    <w:rsid w:val="00010767"/>
    <w:rsid w:val="0002716A"/>
    <w:rsid w:val="000371A4"/>
    <w:rsid w:val="0004181F"/>
    <w:rsid w:val="0004580B"/>
    <w:rsid w:val="000462AD"/>
    <w:rsid w:val="00046517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066"/>
    <w:rsid w:val="00096912"/>
    <w:rsid w:val="000A179B"/>
    <w:rsid w:val="000A2B6A"/>
    <w:rsid w:val="000A6CD8"/>
    <w:rsid w:val="000C065B"/>
    <w:rsid w:val="000D285C"/>
    <w:rsid w:val="000D554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5F9D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6D34"/>
    <w:rsid w:val="001778E1"/>
    <w:rsid w:val="00181D0A"/>
    <w:rsid w:val="00185C07"/>
    <w:rsid w:val="0019048D"/>
    <w:rsid w:val="00195B78"/>
    <w:rsid w:val="001A2E21"/>
    <w:rsid w:val="001A2F7F"/>
    <w:rsid w:val="001A48D9"/>
    <w:rsid w:val="001A5CA0"/>
    <w:rsid w:val="001A646C"/>
    <w:rsid w:val="001B0928"/>
    <w:rsid w:val="001B318A"/>
    <w:rsid w:val="001B3C9A"/>
    <w:rsid w:val="001B7A19"/>
    <w:rsid w:val="001C2361"/>
    <w:rsid w:val="001C538B"/>
    <w:rsid w:val="001C686F"/>
    <w:rsid w:val="001C7BAF"/>
    <w:rsid w:val="001D222C"/>
    <w:rsid w:val="001E335B"/>
    <w:rsid w:val="001E5741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3B23"/>
    <w:rsid w:val="00205708"/>
    <w:rsid w:val="0020666F"/>
    <w:rsid w:val="00210AD0"/>
    <w:rsid w:val="002116AA"/>
    <w:rsid w:val="00214FE7"/>
    <w:rsid w:val="002156C0"/>
    <w:rsid w:val="00223DBD"/>
    <w:rsid w:val="002263AE"/>
    <w:rsid w:val="00226A96"/>
    <w:rsid w:val="0023178C"/>
    <w:rsid w:val="00233724"/>
    <w:rsid w:val="00235D75"/>
    <w:rsid w:val="00245AC1"/>
    <w:rsid w:val="00247F4A"/>
    <w:rsid w:val="002549FE"/>
    <w:rsid w:val="002576AF"/>
    <w:rsid w:val="00260646"/>
    <w:rsid w:val="00272153"/>
    <w:rsid w:val="00273B40"/>
    <w:rsid w:val="00275E5E"/>
    <w:rsid w:val="00275F85"/>
    <w:rsid w:val="002762CE"/>
    <w:rsid w:val="00280FB7"/>
    <w:rsid w:val="00281310"/>
    <w:rsid w:val="00282326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E552F"/>
    <w:rsid w:val="002E577E"/>
    <w:rsid w:val="002F00A0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7112"/>
    <w:rsid w:val="00376BAD"/>
    <w:rsid w:val="00377BD2"/>
    <w:rsid w:val="003800E5"/>
    <w:rsid w:val="003822CC"/>
    <w:rsid w:val="00384E82"/>
    <w:rsid w:val="003875BD"/>
    <w:rsid w:val="003926ED"/>
    <w:rsid w:val="0039538A"/>
    <w:rsid w:val="00397F38"/>
    <w:rsid w:val="003A0433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2997"/>
    <w:rsid w:val="003E79C4"/>
    <w:rsid w:val="003F4A70"/>
    <w:rsid w:val="004012B4"/>
    <w:rsid w:val="0040134A"/>
    <w:rsid w:val="00402E2F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0D09"/>
    <w:rsid w:val="0046320B"/>
    <w:rsid w:val="00464917"/>
    <w:rsid w:val="00472FC7"/>
    <w:rsid w:val="00475DB3"/>
    <w:rsid w:val="00476282"/>
    <w:rsid w:val="00482B67"/>
    <w:rsid w:val="00494991"/>
    <w:rsid w:val="00496697"/>
    <w:rsid w:val="004A1A6F"/>
    <w:rsid w:val="004B026C"/>
    <w:rsid w:val="004B304A"/>
    <w:rsid w:val="004B3B5C"/>
    <w:rsid w:val="004B3D97"/>
    <w:rsid w:val="004B7B31"/>
    <w:rsid w:val="004C0BC2"/>
    <w:rsid w:val="004C65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481E"/>
    <w:rsid w:val="005350BA"/>
    <w:rsid w:val="00535F82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05B"/>
    <w:rsid w:val="00623F64"/>
    <w:rsid w:val="00624417"/>
    <w:rsid w:val="0062577C"/>
    <w:rsid w:val="006301E2"/>
    <w:rsid w:val="00630547"/>
    <w:rsid w:val="00630725"/>
    <w:rsid w:val="0063340A"/>
    <w:rsid w:val="00634F3D"/>
    <w:rsid w:val="00636428"/>
    <w:rsid w:val="006415B3"/>
    <w:rsid w:val="00643CFA"/>
    <w:rsid w:val="00644650"/>
    <w:rsid w:val="006548AF"/>
    <w:rsid w:val="00654EC6"/>
    <w:rsid w:val="00670551"/>
    <w:rsid w:val="00671107"/>
    <w:rsid w:val="00673020"/>
    <w:rsid w:val="006779E6"/>
    <w:rsid w:val="0068504A"/>
    <w:rsid w:val="00685D66"/>
    <w:rsid w:val="00690146"/>
    <w:rsid w:val="006915F0"/>
    <w:rsid w:val="00696ED0"/>
    <w:rsid w:val="00697BEE"/>
    <w:rsid w:val="006A44A1"/>
    <w:rsid w:val="006A44E0"/>
    <w:rsid w:val="006A62C3"/>
    <w:rsid w:val="006A79A2"/>
    <w:rsid w:val="006B1408"/>
    <w:rsid w:val="006B478A"/>
    <w:rsid w:val="006D0F58"/>
    <w:rsid w:val="006D2FAA"/>
    <w:rsid w:val="006E10A1"/>
    <w:rsid w:val="006E2E78"/>
    <w:rsid w:val="006E3257"/>
    <w:rsid w:val="006E4A96"/>
    <w:rsid w:val="006E6E41"/>
    <w:rsid w:val="006F0714"/>
    <w:rsid w:val="006F0DC6"/>
    <w:rsid w:val="006F1AEE"/>
    <w:rsid w:val="006F4985"/>
    <w:rsid w:val="006F7F81"/>
    <w:rsid w:val="00707760"/>
    <w:rsid w:val="00713A91"/>
    <w:rsid w:val="0071405B"/>
    <w:rsid w:val="007156DC"/>
    <w:rsid w:val="00715818"/>
    <w:rsid w:val="00720E22"/>
    <w:rsid w:val="0072281F"/>
    <w:rsid w:val="00731978"/>
    <w:rsid w:val="00736FF0"/>
    <w:rsid w:val="007378D6"/>
    <w:rsid w:val="00741A4F"/>
    <w:rsid w:val="00742EF2"/>
    <w:rsid w:val="0075123A"/>
    <w:rsid w:val="00756A0B"/>
    <w:rsid w:val="00766CA0"/>
    <w:rsid w:val="0077412B"/>
    <w:rsid w:val="007761CF"/>
    <w:rsid w:val="0077664C"/>
    <w:rsid w:val="00777F51"/>
    <w:rsid w:val="00780586"/>
    <w:rsid w:val="007830E7"/>
    <w:rsid w:val="00783D49"/>
    <w:rsid w:val="007864A0"/>
    <w:rsid w:val="00790921"/>
    <w:rsid w:val="007953C9"/>
    <w:rsid w:val="007A3061"/>
    <w:rsid w:val="007A4CFB"/>
    <w:rsid w:val="007A734D"/>
    <w:rsid w:val="007B04F3"/>
    <w:rsid w:val="007B45B3"/>
    <w:rsid w:val="007B7BDE"/>
    <w:rsid w:val="007C0132"/>
    <w:rsid w:val="007C20D2"/>
    <w:rsid w:val="007C4D09"/>
    <w:rsid w:val="007C628A"/>
    <w:rsid w:val="007D38CD"/>
    <w:rsid w:val="007D5369"/>
    <w:rsid w:val="007D5493"/>
    <w:rsid w:val="007D7484"/>
    <w:rsid w:val="007E0CB1"/>
    <w:rsid w:val="007E1154"/>
    <w:rsid w:val="007E196C"/>
    <w:rsid w:val="007E38EA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35794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05A3"/>
    <w:rsid w:val="00871410"/>
    <w:rsid w:val="008733F7"/>
    <w:rsid w:val="00881039"/>
    <w:rsid w:val="00884040"/>
    <w:rsid w:val="00887984"/>
    <w:rsid w:val="00891A63"/>
    <w:rsid w:val="00896D2A"/>
    <w:rsid w:val="008A05F6"/>
    <w:rsid w:val="008A5A23"/>
    <w:rsid w:val="008B3075"/>
    <w:rsid w:val="008B4601"/>
    <w:rsid w:val="008D04DD"/>
    <w:rsid w:val="008D0EC0"/>
    <w:rsid w:val="008D58F0"/>
    <w:rsid w:val="008D698E"/>
    <w:rsid w:val="008E13B5"/>
    <w:rsid w:val="008E7BC7"/>
    <w:rsid w:val="008F3193"/>
    <w:rsid w:val="008F51C0"/>
    <w:rsid w:val="00903260"/>
    <w:rsid w:val="00904719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06E9"/>
    <w:rsid w:val="009D105B"/>
    <w:rsid w:val="009D69A0"/>
    <w:rsid w:val="009D6FB0"/>
    <w:rsid w:val="009E44D1"/>
    <w:rsid w:val="009E4E9E"/>
    <w:rsid w:val="009E5C85"/>
    <w:rsid w:val="009E7A86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301B4"/>
    <w:rsid w:val="00A41672"/>
    <w:rsid w:val="00A431EA"/>
    <w:rsid w:val="00A51A20"/>
    <w:rsid w:val="00A535F9"/>
    <w:rsid w:val="00A57102"/>
    <w:rsid w:val="00A57BBF"/>
    <w:rsid w:val="00A72489"/>
    <w:rsid w:val="00A74083"/>
    <w:rsid w:val="00A805E3"/>
    <w:rsid w:val="00A820AE"/>
    <w:rsid w:val="00A85A32"/>
    <w:rsid w:val="00A92236"/>
    <w:rsid w:val="00A93713"/>
    <w:rsid w:val="00A93E15"/>
    <w:rsid w:val="00A9404B"/>
    <w:rsid w:val="00A973F6"/>
    <w:rsid w:val="00AA3B61"/>
    <w:rsid w:val="00AA5387"/>
    <w:rsid w:val="00AB0701"/>
    <w:rsid w:val="00AB09FF"/>
    <w:rsid w:val="00AB2EAD"/>
    <w:rsid w:val="00AB690C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E65E1"/>
    <w:rsid w:val="00BF0A72"/>
    <w:rsid w:val="00BF202A"/>
    <w:rsid w:val="00BF2C91"/>
    <w:rsid w:val="00BF4069"/>
    <w:rsid w:val="00BF7981"/>
    <w:rsid w:val="00C00AF9"/>
    <w:rsid w:val="00C01863"/>
    <w:rsid w:val="00C07DCC"/>
    <w:rsid w:val="00C11D88"/>
    <w:rsid w:val="00C14D19"/>
    <w:rsid w:val="00C163A8"/>
    <w:rsid w:val="00C20ABE"/>
    <w:rsid w:val="00C236EE"/>
    <w:rsid w:val="00C276C9"/>
    <w:rsid w:val="00C32B75"/>
    <w:rsid w:val="00C37236"/>
    <w:rsid w:val="00C37CCD"/>
    <w:rsid w:val="00C404BC"/>
    <w:rsid w:val="00C44A23"/>
    <w:rsid w:val="00C45BAE"/>
    <w:rsid w:val="00C469B9"/>
    <w:rsid w:val="00C47F26"/>
    <w:rsid w:val="00C53386"/>
    <w:rsid w:val="00C61449"/>
    <w:rsid w:val="00C71DBD"/>
    <w:rsid w:val="00C737E6"/>
    <w:rsid w:val="00C81712"/>
    <w:rsid w:val="00C84113"/>
    <w:rsid w:val="00C8570F"/>
    <w:rsid w:val="00C85B3D"/>
    <w:rsid w:val="00C87BD7"/>
    <w:rsid w:val="00C900A1"/>
    <w:rsid w:val="00C91F2C"/>
    <w:rsid w:val="00CA1586"/>
    <w:rsid w:val="00CB1CB8"/>
    <w:rsid w:val="00CB29AE"/>
    <w:rsid w:val="00CB4FE5"/>
    <w:rsid w:val="00CC1235"/>
    <w:rsid w:val="00CC71F7"/>
    <w:rsid w:val="00CC7EF3"/>
    <w:rsid w:val="00CD2922"/>
    <w:rsid w:val="00CD3E7F"/>
    <w:rsid w:val="00CD4802"/>
    <w:rsid w:val="00CD5245"/>
    <w:rsid w:val="00CD611F"/>
    <w:rsid w:val="00CD6E77"/>
    <w:rsid w:val="00CD6F80"/>
    <w:rsid w:val="00CE1341"/>
    <w:rsid w:val="00CE1DE3"/>
    <w:rsid w:val="00CE7DA2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571A"/>
    <w:rsid w:val="00D46315"/>
    <w:rsid w:val="00D521A8"/>
    <w:rsid w:val="00D5225D"/>
    <w:rsid w:val="00D53D73"/>
    <w:rsid w:val="00D5636B"/>
    <w:rsid w:val="00D578B0"/>
    <w:rsid w:val="00D60E77"/>
    <w:rsid w:val="00D65228"/>
    <w:rsid w:val="00D67E6E"/>
    <w:rsid w:val="00D7028E"/>
    <w:rsid w:val="00D73075"/>
    <w:rsid w:val="00D76B2D"/>
    <w:rsid w:val="00D86BCC"/>
    <w:rsid w:val="00D90396"/>
    <w:rsid w:val="00D90628"/>
    <w:rsid w:val="00D94BDB"/>
    <w:rsid w:val="00D956AA"/>
    <w:rsid w:val="00DA2703"/>
    <w:rsid w:val="00DA33E5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373B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6837"/>
    <w:rsid w:val="00EA2F40"/>
    <w:rsid w:val="00EA7929"/>
    <w:rsid w:val="00EB0B0B"/>
    <w:rsid w:val="00EB7113"/>
    <w:rsid w:val="00EC2549"/>
    <w:rsid w:val="00EC2606"/>
    <w:rsid w:val="00EC365A"/>
    <w:rsid w:val="00EC5FDD"/>
    <w:rsid w:val="00ED3CF4"/>
    <w:rsid w:val="00ED4AD5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C7D"/>
    <w:rsid w:val="00F26EB9"/>
    <w:rsid w:val="00F30E85"/>
    <w:rsid w:val="00F3182C"/>
    <w:rsid w:val="00F31B05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95111"/>
    <w:rsid w:val="00FA1337"/>
    <w:rsid w:val="00FA14D3"/>
    <w:rsid w:val="00FA296C"/>
    <w:rsid w:val="00FA3749"/>
    <w:rsid w:val="00FB663B"/>
    <w:rsid w:val="00FB7E58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C40E9"/>
  <w15:docId w15:val="{AEA2B67B-96EA-4826-8B2D-734030ED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6517"/>
    <w:rPr>
      <w:rFonts w:ascii="Clara Sans" w:hAnsi="Clara Sans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046517"/>
    <w:pPr>
      <w:spacing w:before="240" w:after="120"/>
      <w:outlineLvl w:val="0"/>
    </w:pPr>
    <w:rPr>
      <w:b/>
      <w:bCs/>
      <w:color w:val="0070C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semiHidden/>
    <w:locked/>
    <w:rsid w:val="00E9683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11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15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46517"/>
    <w:rPr>
      <w:rFonts w:ascii="Clara Sans" w:hAnsi="Clara Sans"/>
      <w:b/>
      <w:bCs/>
      <w:color w:val="0070C0"/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046517"/>
    <w:rPr>
      <w:color w:val="666666"/>
    </w:rPr>
  </w:style>
  <w:style w:type="paragraph" w:styleId="Titulek">
    <w:name w:val="caption"/>
    <w:basedOn w:val="Normln"/>
    <w:next w:val="Normln"/>
    <w:unhideWhenUsed/>
    <w:qFormat/>
    <w:rsid w:val="00EC2606"/>
    <w:pPr>
      <w:widowControl w:val="0"/>
      <w:spacing w:after="200"/>
    </w:pPr>
    <w:rPr>
      <w:rFonts w:ascii="Times New Roman" w:hAnsi="Times New Roman"/>
      <w:i/>
      <w:iCs/>
      <w:color w:val="1F497D" w:themeColor="text2"/>
      <w:sz w:val="18"/>
      <w:szCs w:val="18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1E5741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E574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E5741"/>
    <w:rPr>
      <w:rFonts w:ascii="Clara Sans" w:hAnsi="Clara Sans"/>
    </w:rPr>
  </w:style>
  <w:style w:type="character" w:styleId="Znakapoznpodarou">
    <w:name w:val="footnote reference"/>
    <w:basedOn w:val="Standardnpsmoodstavce"/>
    <w:uiPriority w:val="99"/>
    <w:semiHidden/>
    <w:unhideWhenUsed/>
    <w:rsid w:val="001E5741"/>
    <w:rPr>
      <w:vertAlign w:val="superscript"/>
    </w:rPr>
  </w:style>
  <w:style w:type="paragraph" w:styleId="Podnadpis">
    <w:name w:val="Subtitle"/>
    <w:basedOn w:val="Nadpis1"/>
    <w:next w:val="Normln"/>
    <w:link w:val="PodnadpisChar"/>
    <w:uiPriority w:val="11"/>
    <w:qFormat/>
    <w:rsid w:val="00A57102"/>
  </w:style>
  <w:style w:type="character" w:customStyle="1" w:styleId="PodnadpisChar">
    <w:name w:val="Podnadpis Char"/>
    <w:basedOn w:val="Standardnpsmoodstavce"/>
    <w:link w:val="Podnadpis"/>
    <w:uiPriority w:val="11"/>
    <w:rsid w:val="00A57102"/>
    <w:rPr>
      <w:rFonts w:ascii="Clara Sans" w:hAnsi="Clara Sans"/>
      <w:b/>
      <w:bCs/>
      <w:color w:val="0070C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Custom%20Office%20Templates\hlavi&#269;kov&#233;%20pap&#237;ry\KZV%20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6F5D16-E185-4585-8B31-5CE16D3F46E6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7A361D20B844564A49DF84CCF2EAA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920A78-1C95-4D03-A2C3-AAD5CEA3A2EC}"/>
      </w:docPartPr>
      <w:docPartBody>
        <w:p w:rsidR="00E93743" w:rsidRDefault="00AB14C7" w:rsidP="00AB14C7">
          <w:pPr>
            <w:pStyle w:val="C7A361D20B844564A49DF84CCF2EAA99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FCB8711148F41A483B3919ACB085F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F3A068-DEEA-477E-A5F2-A519EECCDF73}"/>
      </w:docPartPr>
      <w:docPartBody>
        <w:p w:rsidR="00E93743" w:rsidRDefault="00AB14C7" w:rsidP="00AB14C7">
          <w:pPr>
            <w:pStyle w:val="6FCB8711148F41A483B3919ACB085FB7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4BCF6384D804A968A0D7E92660897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F311C3-79D9-4D83-9ADB-12E001E2F2F3}"/>
      </w:docPartPr>
      <w:docPartBody>
        <w:p w:rsidR="00E93743" w:rsidRDefault="00AB14C7" w:rsidP="00AB14C7">
          <w:pPr>
            <w:pStyle w:val="74BCF6384D804A968A0D7E92660897B5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9DFD41-8257-4D97-8A7A-56FF6E211EF8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C2312EB0FEB4D90B296AC15855CA1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D49975-DB5E-4CA9-939E-C4F1885F6E82}"/>
      </w:docPartPr>
      <w:docPartBody>
        <w:p w:rsidR="00E93743" w:rsidRDefault="00AB14C7" w:rsidP="00AB14C7">
          <w:pPr>
            <w:pStyle w:val="8C2312EB0FEB4D90B296AC15855CA12A2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AC994C7424C458DB00C5694BE4229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591B0-42B3-4910-906A-7D45597FF06B}"/>
      </w:docPartPr>
      <w:docPartBody>
        <w:p w:rsidR="00E93743" w:rsidRDefault="00AB14C7" w:rsidP="00AB14C7">
          <w:pPr>
            <w:pStyle w:val="0AC994C7424C458DB00C5694BE42290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FEF33BFBB694849B4ABDE68AD8DBB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BF39C3-297A-467E-8F7D-6EB4E66546B0}"/>
      </w:docPartPr>
      <w:docPartBody>
        <w:p w:rsidR="00E93743" w:rsidRDefault="00AB14C7" w:rsidP="00AB14C7">
          <w:pPr>
            <w:pStyle w:val="3FEF33BFBB694849B4ABDE68AD8DBBEF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CC5EF8BACF348F7A54C19899413E7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587913-EEAC-419D-B1BA-B80809F8BA68}"/>
      </w:docPartPr>
      <w:docPartBody>
        <w:p w:rsidR="00E93743" w:rsidRDefault="00AB14C7" w:rsidP="00AB14C7">
          <w:pPr>
            <w:pStyle w:val="ECC5EF8BACF348F7A54C19899413E755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C36D381C6E3403C851E09342D0417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278351-BB21-4089-A16D-F0C5F71DA1A2}"/>
      </w:docPartPr>
      <w:docPartBody>
        <w:p w:rsidR="00E93743" w:rsidRDefault="00AB14C7" w:rsidP="00AB14C7">
          <w:pPr>
            <w:pStyle w:val="1C36D381C6E3403C851E09342D0417A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CFC2E35C9C946AFAA2696184FB52B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E96654-62CA-461E-9564-7A5E9C3DE854}"/>
      </w:docPartPr>
      <w:docPartBody>
        <w:p w:rsidR="00E93743" w:rsidRDefault="00AB14C7" w:rsidP="00AB14C7">
          <w:pPr>
            <w:pStyle w:val="9CFC2E35C9C946AFAA2696184FB52BE71"/>
          </w:pPr>
          <w:r w:rsidRPr="00DF373B">
            <w:rPr>
              <w:rStyle w:val="Zstupntext"/>
              <w:b/>
              <w:bCs/>
            </w:rPr>
            <w:t>Klikněte nebo klepněte sem a zadejte text.</w:t>
          </w:r>
        </w:p>
      </w:docPartBody>
    </w:docPart>
    <w:docPart>
      <w:docPartPr>
        <w:name w:val="F979321F20284775A521D67DB52746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84AABF-2D50-42CB-AF57-001CEB7BC49A}"/>
      </w:docPartPr>
      <w:docPartBody>
        <w:p w:rsidR="00E93743" w:rsidRDefault="00AB14C7" w:rsidP="00AB14C7">
          <w:pPr>
            <w:pStyle w:val="F979321F20284775A521D67DB5274660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F7FDC527FF44D149062B89E6AEAD4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761217-6350-405D-BFE5-4F774C8841E0}"/>
      </w:docPartPr>
      <w:docPartBody>
        <w:p w:rsidR="00E93743" w:rsidRDefault="00AB14C7" w:rsidP="00AB14C7">
          <w:pPr>
            <w:pStyle w:val="5F7FDC527FF44D149062B89E6AEAD4971"/>
          </w:pPr>
          <w:r w:rsidRPr="00C11D88">
            <w:rPr>
              <w:rStyle w:val="Zstupntext"/>
              <w:b/>
              <w:bCs/>
              <w:sz w:val="24"/>
              <w:szCs w:val="24"/>
            </w:rPr>
            <w:t>Klikněte nebo klepněte sem a zadejte text.</w:t>
          </w:r>
        </w:p>
      </w:docPartBody>
    </w:docPart>
    <w:docPart>
      <w:docPartPr>
        <w:name w:val="A35ECABA6D394FF189D5D081443AE6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9E1F6B-F22A-42E9-A76E-3BBBE617F26D}"/>
      </w:docPartPr>
      <w:docPartBody>
        <w:p w:rsidR="00E93743" w:rsidRDefault="00AB14C7" w:rsidP="00AB14C7">
          <w:pPr>
            <w:pStyle w:val="A35ECABA6D394FF189D5D081443AE63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8F98F391EDD4340AB125AF0EC80A6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9553C1-9A38-49BE-89EA-7D4E7D5E3AFC}"/>
      </w:docPartPr>
      <w:docPartBody>
        <w:p w:rsidR="00E93743" w:rsidRDefault="00AB14C7" w:rsidP="00AB14C7">
          <w:pPr>
            <w:pStyle w:val="C8F98F391EDD4340AB125AF0EC80A65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B395F64BD004D2D8A63964F8D1092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88AF7B-26C3-475D-B7FF-1B5712500755}"/>
      </w:docPartPr>
      <w:docPartBody>
        <w:p w:rsidR="00E93743" w:rsidRDefault="00AB14C7" w:rsidP="00AB14C7">
          <w:pPr>
            <w:pStyle w:val="8B395F64BD004D2D8A63964F8D10927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8E8015DB1F9462D8DB9EBE5B8F721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D85BAA-0E95-4DA7-8063-79F1160DFDEA}"/>
      </w:docPartPr>
      <w:docPartBody>
        <w:p w:rsidR="00E93743" w:rsidRDefault="00AB14C7" w:rsidP="00AB14C7">
          <w:pPr>
            <w:pStyle w:val="F8E8015DB1F9462D8DB9EBE5B8F721FC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C7"/>
    <w:rsid w:val="00115F9D"/>
    <w:rsid w:val="004658CA"/>
    <w:rsid w:val="007761CF"/>
    <w:rsid w:val="00904D42"/>
    <w:rsid w:val="009967A4"/>
    <w:rsid w:val="00A9456C"/>
    <w:rsid w:val="00AB14C7"/>
    <w:rsid w:val="00E9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B14C7"/>
    <w:rPr>
      <w:color w:val="666666"/>
    </w:rPr>
  </w:style>
  <w:style w:type="paragraph" w:customStyle="1" w:styleId="C7A361D20B844564A49DF84CCF2EAA99">
    <w:name w:val="C7A361D20B844564A49DF84CCF2EAA99"/>
    <w:rsid w:val="00AB14C7"/>
  </w:style>
  <w:style w:type="paragraph" w:customStyle="1" w:styleId="6FCB8711148F41A483B3919ACB085FB7">
    <w:name w:val="6FCB8711148F41A483B3919ACB085FB7"/>
    <w:rsid w:val="00AB14C7"/>
  </w:style>
  <w:style w:type="paragraph" w:customStyle="1" w:styleId="74BCF6384D804A968A0D7E92660897B5">
    <w:name w:val="74BCF6384D804A968A0D7E92660897B5"/>
    <w:rsid w:val="00AB14C7"/>
  </w:style>
  <w:style w:type="paragraph" w:customStyle="1" w:styleId="0AC994C7424C458DB00C5694BE42290E1">
    <w:name w:val="0AC994C7424C458DB00C5694BE42290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3FEF33BFBB694849B4ABDE68AD8DBBEF1">
    <w:name w:val="3FEF33BFBB694849B4ABDE68AD8DBBEF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ECC5EF8BACF348F7A54C19899413E7551">
    <w:name w:val="ECC5EF8BACF348F7A54C19899413E755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1C36D381C6E3403C851E09342D0417A21">
    <w:name w:val="1C36D381C6E3403C851E09342D0417A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9CFC2E35C9C946AFAA2696184FB52BE71">
    <w:name w:val="9CFC2E35C9C946AFAA2696184FB52BE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C2312EB0FEB4D90B296AC15855CA12A2">
    <w:name w:val="8C2312EB0FEB4D90B296AC15855CA12A2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979321F20284775A521D67DB52746601">
    <w:name w:val="F979321F20284775A521D67DB5274660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5F7FDC527FF44D149062B89E6AEAD4971">
    <w:name w:val="5F7FDC527FF44D149062B89E6AEAD49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A35ECABA6D394FF189D5D081443AE63E1">
    <w:name w:val="A35ECABA6D394FF189D5D081443AE63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C8F98F391EDD4340AB125AF0EC80A65E1">
    <w:name w:val="C8F98F391EDD4340AB125AF0EC80A65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B395F64BD004D2D8A63964F8D1092721">
    <w:name w:val="8B395F64BD004D2D8A63964F8D10927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8E8015DB1F9462D8DB9EBE5B8F721FC1">
    <w:name w:val="F8E8015DB1F9462D8DB9EBE5B8F721FC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BA1FF-7803-44C0-9547-F9B78426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KZV CZ.dotx</Template>
  <TotalTime>27</TotalTime>
  <Pages>3</Pages>
  <Words>385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36</cp:revision>
  <cp:lastPrinted>2026-02-20T10:46:00Z</cp:lastPrinted>
  <dcterms:created xsi:type="dcterms:W3CDTF">2026-02-20T11:06:00Z</dcterms:created>
  <dcterms:modified xsi:type="dcterms:W3CDTF">2026-02-20T11:39:00Z</dcterms:modified>
</cp:coreProperties>
</file>