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8479A" w14:textId="370249D4" w:rsidR="002D7F07" w:rsidRDefault="002D7F07" w:rsidP="002D7F07">
      <w:pPr>
        <w:jc w:val="center"/>
        <w:rPr>
          <w:b/>
        </w:rPr>
      </w:pPr>
      <w:r w:rsidRPr="002D7F07">
        <w:rPr>
          <w:b/>
        </w:rPr>
        <w:t xml:space="preserve">Potvrzení lékaře o zdravotní způsobilosti ke studiu </w:t>
      </w:r>
      <w:r w:rsidR="00FB0D9E">
        <w:rPr>
          <w:b/>
        </w:rPr>
        <w:t xml:space="preserve">a k výkonu praxe </w:t>
      </w:r>
      <w:r w:rsidRPr="002D7F07">
        <w:rPr>
          <w:b/>
        </w:rPr>
        <w:t>na vysoké škole</w:t>
      </w:r>
    </w:p>
    <w:p w14:paraId="089F87B6" w14:textId="71FC1496" w:rsidR="00B053B6" w:rsidRDefault="002D7F07" w:rsidP="002D7F07">
      <w:pPr>
        <w:jc w:val="center"/>
        <w:rPr>
          <w:b/>
        </w:rPr>
      </w:pPr>
      <w:r w:rsidRPr="002D7F07">
        <w:rPr>
          <w:b/>
        </w:rPr>
        <w:t>(příloha k přihlášce ke studiu na vysokou školu</w:t>
      </w:r>
      <w:r w:rsidR="001840AA">
        <w:rPr>
          <w:b/>
        </w:rPr>
        <w:t xml:space="preserve"> pro studium v AR 2026/2027</w:t>
      </w:r>
      <w:r w:rsidRPr="002D7F07">
        <w:rPr>
          <w:b/>
        </w:rPr>
        <w:t>)</w:t>
      </w:r>
    </w:p>
    <w:p w14:paraId="6B25FD66" w14:textId="545DC4CD" w:rsidR="002D7F07" w:rsidRDefault="002D7F07" w:rsidP="002D7F07">
      <w:pPr>
        <w:jc w:val="center"/>
        <w:rPr>
          <w:b/>
        </w:rPr>
      </w:pPr>
    </w:p>
    <w:p w14:paraId="2B77194F" w14:textId="77777777" w:rsidR="002D7F07" w:rsidRDefault="002D7F07" w:rsidP="002D7F07">
      <w:pPr>
        <w:jc w:val="center"/>
        <w:rPr>
          <w:b/>
        </w:rPr>
      </w:pPr>
    </w:p>
    <w:p w14:paraId="1312AADE" w14:textId="77777777" w:rsidR="00F85A82" w:rsidRDefault="00F85A82" w:rsidP="002D7F07"/>
    <w:p w14:paraId="4E31BED8" w14:textId="77777777" w:rsidR="002D7F07" w:rsidRDefault="002D7F07" w:rsidP="002D7F07">
      <w:r>
        <w:t>Příjmení: …………………………</w:t>
      </w:r>
      <w:proofErr w:type="gramStart"/>
      <w:r>
        <w:t>…….</w:t>
      </w:r>
      <w:proofErr w:type="gramEnd"/>
      <w:r>
        <w:t>Rodné příjmení:</w:t>
      </w:r>
      <w:r w:rsidR="00361DA7">
        <w:t>………………………………….</w:t>
      </w:r>
      <w:r>
        <w:t xml:space="preserve"> </w:t>
      </w:r>
    </w:p>
    <w:p w14:paraId="65734726" w14:textId="77777777" w:rsidR="00361DA7" w:rsidRDefault="00361DA7" w:rsidP="002D7F07"/>
    <w:p w14:paraId="127D5F1D" w14:textId="77777777" w:rsidR="002D7F07" w:rsidRDefault="002D7F07" w:rsidP="002D7F07">
      <w:r>
        <w:t>J</w:t>
      </w:r>
      <w:r w:rsidR="00361DA7">
        <w:t>méno: ……………………………………</w:t>
      </w:r>
    </w:p>
    <w:p w14:paraId="6EB69AFF" w14:textId="77777777" w:rsidR="00361DA7" w:rsidRDefault="00361DA7" w:rsidP="002D7F07"/>
    <w:p w14:paraId="6E652311" w14:textId="77777777" w:rsidR="002D7F07" w:rsidRDefault="002D7F07" w:rsidP="002D7F07">
      <w:r>
        <w:t xml:space="preserve">Datum narození: ………………………… </w:t>
      </w:r>
    </w:p>
    <w:p w14:paraId="38FF3BE3" w14:textId="77777777" w:rsidR="00361DA7" w:rsidRDefault="00361DA7" w:rsidP="002D7F07"/>
    <w:p w14:paraId="32A93EEB" w14:textId="3FCB65A9" w:rsidR="002D7F07" w:rsidRDefault="002D7F07" w:rsidP="002D7F07">
      <w:r>
        <w:t>Adresa</w:t>
      </w:r>
      <w:r w:rsidR="00E760E1">
        <w:t xml:space="preserve"> trvalého pobytu</w:t>
      </w:r>
      <w:r>
        <w:t>: ………………………………………………………………………</w:t>
      </w:r>
      <w:r w:rsidR="00361DA7">
        <w:t>….</w:t>
      </w:r>
      <w:r>
        <w:t xml:space="preserve"> </w:t>
      </w:r>
    </w:p>
    <w:p w14:paraId="21DF93D7" w14:textId="77777777" w:rsidR="00A147CF" w:rsidRDefault="00A147CF" w:rsidP="00A147CF"/>
    <w:p w14:paraId="19376A1D" w14:textId="77777777" w:rsidR="00CA5A86" w:rsidRDefault="00A147CF" w:rsidP="00A147CF">
      <w:r w:rsidRPr="00CA5A86">
        <w:rPr>
          <w:b/>
        </w:rPr>
        <w:t>Forma studia</w:t>
      </w:r>
      <w:r>
        <w:t>:</w:t>
      </w:r>
      <w:r w:rsidR="00CA5A86" w:rsidRPr="00CA5A86">
        <w:t xml:space="preserve"> *</w:t>
      </w:r>
      <w:r w:rsidR="00424A26">
        <w:rPr>
          <w:vertAlign w:val="superscript"/>
        </w:rPr>
        <w:t xml:space="preserve">zaškrtněte </w:t>
      </w:r>
    </w:p>
    <w:p w14:paraId="7DEE8730" w14:textId="77777777" w:rsidR="00CA5A86" w:rsidRDefault="00F53EAC" w:rsidP="00A147CF">
      <w:sdt>
        <w:sdtPr>
          <w:id w:val="2125887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A86">
            <w:rPr>
              <w:rFonts w:ascii="MS Gothic" w:eastAsia="MS Gothic" w:hAnsi="MS Gothic" w:hint="eastAsia"/>
            </w:rPr>
            <w:t>☐</w:t>
          </w:r>
        </w:sdtContent>
      </w:sdt>
      <w:r w:rsidR="00CA5A86">
        <w:t xml:space="preserve">prezenční </w:t>
      </w:r>
    </w:p>
    <w:p w14:paraId="42C54688" w14:textId="77777777" w:rsidR="00A147CF" w:rsidRDefault="00F53EAC" w:rsidP="00A147CF">
      <w:sdt>
        <w:sdtPr>
          <w:id w:val="2115781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A86">
            <w:rPr>
              <w:rFonts w:ascii="MS Gothic" w:eastAsia="MS Gothic" w:hAnsi="MS Gothic" w:hint="eastAsia"/>
            </w:rPr>
            <w:t>☐</w:t>
          </w:r>
        </w:sdtContent>
      </w:sdt>
      <w:r w:rsidR="00CA5A86">
        <w:t xml:space="preserve">kombinovaná </w:t>
      </w:r>
    </w:p>
    <w:p w14:paraId="252FA041" w14:textId="77777777" w:rsidR="00A147CF" w:rsidRDefault="00A147CF" w:rsidP="00A147CF"/>
    <w:p w14:paraId="2F23B714" w14:textId="77777777" w:rsidR="00A147CF" w:rsidRPr="00424A26" w:rsidRDefault="00A147CF" w:rsidP="00A147CF">
      <w:pPr>
        <w:rPr>
          <w:vertAlign w:val="superscript"/>
        </w:rPr>
      </w:pPr>
      <w:r>
        <w:rPr>
          <w:b/>
          <w:u w:val="single"/>
        </w:rPr>
        <w:t>Bakalářský studijní program</w:t>
      </w:r>
      <w:r w:rsidRPr="00361DA7">
        <w:rPr>
          <w:b/>
          <w:u w:val="single"/>
        </w:rPr>
        <w:t>:</w:t>
      </w:r>
      <w:r w:rsidRPr="00361DA7">
        <w:rPr>
          <w:u w:val="single"/>
        </w:rPr>
        <w:t xml:space="preserve"> </w:t>
      </w:r>
      <w:r w:rsidRPr="00361DA7">
        <w:rPr>
          <w:b/>
          <w:u w:val="single"/>
        </w:rPr>
        <w:t>*</w:t>
      </w:r>
      <w:r w:rsidR="00424A26">
        <w:rPr>
          <w:vertAlign w:val="superscript"/>
        </w:rPr>
        <w:t>zaškrtněte</w:t>
      </w:r>
      <w:r w:rsidR="00424A26">
        <w:t xml:space="preserve">    </w:t>
      </w:r>
      <w:r>
        <w:rPr>
          <w:b/>
          <w:u w:val="single"/>
        </w:rPr>
        <w:t xml:space="preserve">Navazující magisterský studijní program: </w:t>
      </w:r>
      <w:r w:rsidRPr="00361DA7">
        <w:rPr>
          <w:b/>
          <w:u w:val="single"/>
        </w:rPr>
        <w:t>*</w:t>
      </w:r>
      <w:r w:rsidR="00424A26">
        <w:rPr>
          <w:vertAlign w:val="superscript"/>
        </w:rPr>
        <w:t>zaškrtněte</w:t>
      </w:r>
    </w:p>
    <w:p w14:paraId="08334F76" w14:textId="77777777" w:rsidR="00A147CF" w:rsidRDefault="00F53EAC" w:rsidP="00CA5A86">
      <w:pPr>
        <w:pStyle w:val="Odstavecseseznamem"/>
        <w:ind w:hanging="720"/>
      </w:pPr>
      <w:sdt>
        <w:sdtPr>
          <w:id w:val="492686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Fyzioterapie</w:t>
      </w:r>
      <w:r w:rsidR="00A147CF">
        <w:tab/>
      </w:r>
      <w:r w:rsidR="00A147CF">
        <w:tab/>
      </w:r>
      <w:r w:rsidR="00A147CF">
        <w:tab/>
      </w:r>
      <w:r w:rsidR="00A147CF">
        <w:tab/>
      </w:r>
      <w:sdt>
        <w:sdtPr>
          <w:id w:val="1393081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361DA7">
        <w:t>Management sociální práce v organizac</w:t>
      </w:r>
      <w:bookmarkStart w:id="0" w:name="_GoBack"/>
      <w:bookmarkEnd w:id="0"/>
      <w:r w:rsidR="00A147CF" w:rsidRPr="00361DA7">
        <w:t>ích</w:t>
      </w:r>
      <w:r w:rsidR="00A147CF" w:rsidRPr="00361DA7">
        <w:tab/>
      </w:r>
    </w:p>
    <w:p w14:paraId="337C2980" w14:textId="5CF1304A" w:rsidR="00A147CF" w:rsidRPr="00361DA7" w:rsidRDefault="00F53EAC" w:rsidP="00CA5A86">
      <w:pPr>
        <w:pStyle w:val="Odstavecseseznamem"/>
        <w:ind w:hanging="720"/>
      </w:pPr>
      <w:sdt>
        <w:sdtPr>
          <w:id w:val="397475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215B34" w:rsidRPr="00F85A82">
        <w:t>Laboratorní diagnostika</w:t>
      </w:r>
      <w:r w:rsidR="00A147CF">
        <w:tab/>
      </w:r>
      <w:r w:rsidR="00A147CF">
        <w:tab/>
      </w:r>
      <w:r w:rsidR="00CA5A86">
        <w:t xml:space="preserve">            </w:t>
      </w:r>
      <w:sdt>
        <w:sdtPr>
          <w:id w:val="1442195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A86">
            <w:rPr>
              <w:rFonts w:ascii="MS Gothic" w:eastAsia="MS Gothic" w:hAnsi="MS Gothic" w:hint="eastAsia"/>
            </w:rPr>
            <w:t>☐</w:t>
          </w:r>
        </w:sdtContent>
      </w:sdt>
      <w:r w:rsidR="00A147CF" w:rsidRPr="00361DA7">
        <w:t>Specializace v ošetřovatelství</w:t>
      </w:r>
    </w:p>
    <w:p w14:paraId="3D50DFDA" w14:textId="0AC638BB" w:rsidR="00A147CF" w:rsidRDefault="00F53EAC" w:rsidP="00CA5A86">
      <w:pPr>
        <w:pStyle w:val="Odstavecseseznamem"/>
        <w:ind w:hanging="720"/>
      </w:pPr>
      <w:sdt>
        <w:sdtPr>
          <w:id w:val="262731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215B34" w:rsidRPr="00F85A82">
        <w:t>Nutriční terapie</w:t>
      </w:r>
    </w:p>
    <w:p w14:paraId="79A36C63" w14:textId="27A1F34C" w:rsidR="00FB0D9E" w:rsidRDefault="00F53EAC" w:rsidP="00FB0D9E">
      <w:pPr>
        <w:pStyle w:val="Odstavecseseznamem"/>
        <w:ind w:hanging="720"/>
      </w:pPr>
      <w:sdt>
        <w:sdtPr>
          <w:id w:val="846756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0D9E">
            <w:rPr>
              <w:rFonts w:ascii="MS Gothic" w:eastAsia="MS Gothic" w:hAnsi="MS Gothic" w:hint="eastAsia"/>
            </w:rPr>
            <w:t>☐</w:t>
          </w:r>
        </w:sdtContent>
      </w:sdt>
      <w:r w:rsidR="00FB0D9E">
        <w:t>Ochrana a podpora zdraví</w:t>
      </w:r>
    </w:p>
    <w:p w14:paraId="6F7958A0" w14:textId="432198A4" w:rsidR="00FB0D9E" w:rsidRDefault="00F53EAC" w:rsidP="00FB0D9E">
      <w:pPr>
        <w:pStyle w:val="Odstavecseseznamem"/>
        <w:ind w:hanging="720"/>
      </w:pPr>
      <w:sdt>
        <w:sdtPr>
          <w:id w:val="368970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0D9E">
            <w:rPr>
              <w:rFonts w:ascii="MS Gothic" w:eastAsia="MS Gothic" w:hAnsi="MS Gothic" w:hint="eastAsia"/>
            </w:rPr>
            <w:t>☐</w:t>
          </w:r>
        </w:sdtContent>
      </w:sdt>
      <w:r w:rsidR="00FB0D9E">
        <w:t xml:space="preserve">Ochrana </w:t>
      </w:r>
      <w:r w:rsidR="00FB0D9E" w:rsidRPr="00F85A82">
        <w:t>obyvatelstva se zaměřením na CBRNE</w:t>
      </w:r>
    </w:p>
    <w:p w14:paraId="62A88B8E" w14:textId="77777777" w:rsidR="00A147CF" w:rsidRPr="00F85A82" w:rsidRDefault="00F53EAC" w:rsidP="00CA5A86">
      <w:pPr>
        <w:pStyle w:val="Odstavecseseznamem"/>
        <w:ind w:hanging="720"/>
      </w:pPr>
      <w:sdt>
        <w:sdtPr>
          <w:id w:val="1134838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Pediatrické ošetřovatelství</w:t>
      </w:r>
    </w:p>
    <w:p w14:paraId="76FEACDC" w14:textId="77777777" w:rsidR="00A147CF" w:rsidRPr="00F85A82" w:rsidRDefault="00F53EAC" w:rsidP="00CA5A86">
      <w:pPr>
        <w:pStyle w:val="Odstavecseseznamem"/>
        <w:ind w:hanging="720"/>
      </w:pPr>
      <w:sdt>
        <w:sdtPr>
          <w:id w:val="2037619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Porodní asistence</w:t>
      </w:r>
    </w:p>
    <w:p w14:paraId="233A71CE" w14:textId="77777777" w:rsidR="00A147CF" w:rsidRPr="00F85A82" w:rsidRDefault="00F53EAC" w:rsidP="00CA5A86">
      <w:pPr>
        <w:pStyle w:val="Odstavecseseznamem"/>
        <w:ind w:hanging="720"/>
      </w:pPr>
      <w:sdt>
        <w:sdtPr>
          <w:id w:val="595752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Radiologická asistence</w:t>
      </w:r>
    </w:p>
    <w:p w14:paraId="142CA54F" w14:textId="77777777" w:rsidR="00A147CF" w:rsidRPr="00F85A82" w:rsidRDefault="00F53EAC" w:rsidP="00CA5A86">
      <w:pPr>
        <w:pStyle w:val="Odstavecseseznamem"/>
        <w:ind w:hanging="720"/>
      </w:pPr>
      <w:sdt>
        <w:sdtPr>
          <w:id w:val="1234886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Sociální práce</w:t>
      </w:r>
    </w:p>
    <w:p w14:paraId="0FCE8764" w14:textId="77777777" w:rsidR="00A147CF" w:rsidRPr="00F85A82" w:rsidRDefault="00F53EAC" w:rsidP="00CA5A86">
      <w:pPr>
        <w:pStyle w:val="Odstavecseseznamem"/>
        <w:ind w:hanging="720"/>
      </w:pPr>
      <w:sdt>
        <w:sdtPr>
          <w:id w:val="-538445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Všeobecné ošetřovatelství</w:t>
      </w:r>
    </w:p>
    <w:p w14:paraId="012CC9F2" w14:textId="77777777" w:rsidR="00A147CF" w:rsidRPr="00F85A82" w:rsidRDefault="00F53EAC" w:rsidP="00CA5A86">
      <w:pPr>
        <w:pStyle w:val="Odstavecseseznamem"/>
        <w:ind w:hanging="720"/>
      </w:pPr>
      <w:sdt>
        <w:sdtPr>
          <w:id w:val="-399822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Zdravotně-sociální péče</w:t>
      </w:r>
    </w:p>
    <w:p w14:paraId="2E4BE863" w14:textId="77777777" w:rsidR="00A147CF" w:rsidRDefault="00F53EAC" w:rsidP="00CA5A86">
      <w:pPr>
        <w:pStyle w:val="Odstavecseseznamem"/>
        <w:ind w:hanging="720"/>
      </w:pPr>
      <w:sdt>
        <w:sdtPr>
          <w:id w:val="-225294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Zdravotnické záchranářství</w:t>
      </w:r>
      <w:r w:rsidR="00A147CF" w:rsidRPr="00361DA7">
        <w:t xml:space="preserve"> </w:t>
      </w:r>
    </w:p>
    <w:p w14:paraId="11E00E05" w14:textId="77777777" w:rsidR="00FB0D9E" w:rsidRPr="00F85A82" w:rsidRDefault="00FB0D9E" w:rsidP="00727678">
      <w:pPr>
        <w:pStyle w:val="Odstavecseseznamem"/>
        <w:pBdr>
          <w:bottom w:val="single" w:sz="12" w:space="1" w:color="auto"/>
        </w:pBdr>
        <w:ind w:hanging="720"/>
      </w:pPr>
    </w:p>
    <w:p w14:paraId="6264DF90" w14:textId="68FE4F0E" w:rsidR="002D7F07" w:rsidRDefault="002D7F07" w:rsidP="002D7F07">
      <w:r>
        <w:t xml:space="preserve">Potvrzuji zdravotní způsobilost výše uvedené/ho ke studiu </w:t>
      </w:r>
      <w:r w:rsidR="00BC1734">
        <w:t xml:space="preserve">a výkonu praxe v rámci studia </w:t>
      </w:r>
      <w:r>
        <w:t xml:space="preserve">na vysoké škole: </w:t>
      </w:r>
    </w:p>
    <w:p w14:paraId="52E17708" w14:textId="77777777" w:rsidR="002D7F07" w:rsidRDefault="002D7F07" w:rsidP="002D7F07"/>
    <w:p w14:paraId="2EA05CA7" w14:textId="77777777" w:rsidR="002D7F07" w:rsidRDefault="002D7F07" w:rsidP="002D7F07"/>
    <w:p w14:paraId="37E34C56" w14:textId="77777777" w:rsidR="002D7F07" w:rsidRDefault="002D7F07" w:rsidP="002D7F07"/>
    <w:p w14:paraId="25F442E8" w14:textId="77777777" w:rsidR="002D7F07" w:rsidRDefault="002D7F07" w:rsidP="002D7F07"/>
    <w:p w14:paraId="26B77295" w14:textId="77777777" w:rsidR="002D7F07" w:rsidRDefault="002D7F07" w:rsidP="002D7F07">
      <w:r>
        <w:t xml:space="preserve">Razítko lékaře: </w:t>
      </w:r>
    </w:p>
    <w:p w14:paraId="66B38FB9" w14:textId="77777777" w:rsidR="002D7F07" w:rsidRDefault="002D7F07" w:rsidP="002D7F07"/>
    <w:p w14:paraId="119DA4FF" w14:textId="77777777" w:rsidR="002D7F07" w:rsidRDefault="002D7F07" w:rsidP="002D7F07">
      <w:r>
        <w:t>Datum: …………………………………………………………………</w:t>
      </w:r>
    </w:p>
    <w:p w14:paraId="67CF769E" w14:textId="77777777" w:rsidR="002D7F07" w:rsidRDefault="002D7F07" w:rsidP="002D7F07"/>
    <w:p w14:paraId="1D067D24" w14:textId="77777777" w:rsidR="002D7F07" w:rsidRDefault="002D7F07" w:rsidP="002D7F07">
      <w:r>
        <w:t>Podpis l</w:t>
      </w:r>
      <w:r w:rsidR="00A147CF">
        <w:t>ékaře: ………………………………………………………..…</w:t>
      </w:r>
    </w:p>
    <w:p w14:paraId="1CFB9D94" w14:textId="77777777" w:rsidR="00473FE2" w:rsidRPr="00473FE2" w:rsidRDefault="00473FE2" w:rsidP="002D7F07">
      <w:pPr>
        <w:rPr>
          <w:rFonts w:ascii="Clara Sans" w:hAnsi="Clara Sans"/>
          <w:b/>
          <w:sz w:val="20"/>
          <w:szCs w:val="20"/>
        </w:rPr>
      </w:pPr>
      <w:r w:rsidRPr="00473FE2">
        <w:rPr>
          <w:b/>
          <w:sz w:val="20"/>
          <w:szCs w:val="20"/>
        </w:rPr>
        <w:t>Poznámka: ke každé elektronické přihlášce vložte potvrzení</w:t>
      </w:r>
    </w:p>
    <w:sectPr w:rsidR="00473FE2" w:rsidRPr="00473FE2" w:rsidSect="00CC23F5">
      <w:headerReference w:type="first" r:id="rId7"/>
      <w:footerReference w:type="first" r:id="rId8"/>
      <w:pgSz w:w="11906" w:h="16838" w:code="9"/>
      <w:pgMar w:top="719" w:right="1225" w:bottom="719" w:left="1418" w:header="73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24E9EC" w14:textId="77777777" w:rsidR="00F53EAC" w:rsidRDefault="00F53EAC" w:rsidP="001753C6">
      <w:r>
        <w:separator/>
      </w:r>
    </w:p>
  </w:endnote>
  <w:endnote w:type="continuationSeparator" w:id="0">
    <w:p w14:paraId="385D1C48" w14:textId="77777777" w:rsidR="00F53EAC" w:rsidRDefault="00F53EAC" w:rsidP="0017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18CDF76-2AB7-4682-BB67-D451DDC562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2B635F61-71AE-43DC-94F6-96B5E8742940}"/>
  </w:font>
  <w:font w:name="Clara Sans">
    <w:altName w:val="Corbel"/>
    <w:charset w:val="EE"/>
    <w:family w:val="auto"/>
    <w:pitch w:val="variable"/>
    <w:sig w:usb0="A000002F" w:usb1="1000207A" w:usb2="00000000" w:usb3="00000000" w:csb0="00000193" w:csb1="00000000"/>
    <w:embedRegular r:id="rId3" w:fontKey="{E224983E-367E-441A-865C-2ABD284CE4B1}"/>
    <w:embedBold r:id="rId4" w:fontKey="{8F1A4B56-528E-4F8E-853F-F9E716A8B81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FEE5895F-0FD8-43FB-AE16-907CFE25CA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laraSans">
    <w:altName w:val="Arial Unicode MS"/>
    <w:panose1 w:val="00000000000000000000"/>
    <w:charset w:val="EE"/>
    <w:family w:val="swiss"/>
    <w:notTrueType/>
    <w:pitch w:val="default"/>
    <w:sig w:usb0="00000000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62F7192-00A2-432E-922B-0B37CB688F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72" w:type="dxa"/>
      <w:tblInd w:w="-492" w:type="dxa"/>
      <w:tblLook w:val="04A0" w:firstRow="1" w:lastRow="0" w:firstColumn="1" w:lastColumn="0" w:noHBand="0" w:noVBand="1"/>
    </w:tblPr>
    <w:tblGrid>
      <w:gridCol w:w="5454"/>
      <w:gridCol w:w="2976"/>
      <w:gridCol w:w="2042"/>
    </w:tblGrid>
    <w:tr w:rsidR="00741A4F" w:rsidRPr="00D60E77" w14:paraId="594A9B37" w14:textId="77777777" w:rsidTr="00671F54">
      <w:trPr>
        <w:trHeight w:val="723"/>
      </w:trPr>
      <w:tc>
        <w:tcPr>
          <w:tcW w:w="10469" w:type="dxa"/>
          <w:gridSpan w:val="3"/>
        </w:tcPr>
        <w:p w14:paraId="3913A974" w14:textId="77777777" w:rsidR="00473FE2" w:rsidRPr="00473FE2" w:rsidRDefault="00473FE2" w:rsidP="00473FE2">
          <w:pPr>
            <w:rPr>
              <w:rFonts w:ascii="Clara Sans" w:hAnsi="Clara Sans"/>
              <w:b/>
              <w:sz w:val="20"/>
              <w:szCs w:val="20"/>
              <w:u w:val="single"/>
            </w:rPr>
          </w:pPr>
          <w:r w:rsidRPr="00473FE2">
            <w:rPr>
              <w:b/>
              <w:sz w:val="20"/>
              <w:szCs w:val="20"/>
              <w:u w:val="single"/>
            </w:rPr>
            <w:t>Poznámka: ke každ</w:t>
          </w:r>
          <w:r>
            <w:rPr>
              <w:b/>
              <w:sz w:val="20"/>
              <w:szCs w:val="20"/>
              <w:u w:val="single"/>
            </w:rPr>
            <w:t>é elektronické přihlášc</w:t>
          </w:r>
          <w:r w:rsidRPr="00473FE2">
            <w:rPr>
              <w:b/>
              <w:sz w:val="20"/>
              <w:szCs w:val="20"/>
              <w:u w:val="single"/>
            </w:rPr>
            <w:t xml:space="preserve">e vložte </w:t>
          </w:r>
          <w:r>
            <w:rPr>
              <w:b/>
              <w:sz w:val="20"/>
              <w:szCs w:val="20"/>
              <w:u w:val="single"/>
            </w:rPr>
            <w:t xml:space="preserve">do přílohy </w:t>
          </w:r>
          <w:r w:rsidRPr="00473FE2">
            <w:rPr>
              <w:b/>
              <w:sz w:val="20"/>
              <w:szCs w:val="20"/>
              <w:u w:val="single"/>
            </w:rPr>
            <w:t>potvrzení</w:t>
          </w:r>
          <w:r>
            <w:rPr>
              <w:b/>
              <w:sz w:val="20"/>
              <w:szCs w:val="20"/>
              <w:u w:val="single"/>
            </w:rPr>
            <w:t xml:space="preserve"> lékaře, na potvrzení lze zaškrtnout více studijních programů. </w:t>
          </w:r>
        </w:p>
        <w:p w14:paraId="42588748" w14:textId="77777777" w:rsidR="00741A4F" w:rsidRDefault="00741A4F" w:rsidP="00473FE2">
          <w:pPr>
            <w:autoSpaceDE w:val="0"/>
            <w:autoSpaceDN w:val="0"/>
            <w:adjustRightInd w:val="0"/>
            <w:ind w:right="-108"/>
            <w:rPr>
              <w:rFonts w:ascii="Calibri" w:hAnsi="Calibri" w:cs="ClaraSans"/>
              <w:sz w:val="16"/>
              <w:szCs w:val="16"/>
            </w:rPr>
          </w:pPr>
        </w:p>
      </w:tc>
    </w:tr>
    <w:tr w:rsidR="00CB65CC" w:rsidRPr="00D60E77" w14:paraId="3184002B" w14:textId="77777777" w:rsidTr="00671F54">
      <w:trPr>
        <w:trHeight w:val="723"/>
      </w:trPr>
      <w:tc>
        <w:tcPr>
          <w:tcW w:w="5454" w:type="dxa"/>
        </w:tcPr>
        <w:p w14:paraId="1E316074" w14:textId="77777777" w:rsidR="00CB65CC" w:rsidRPr="00C31A4D" w:rsidRDefault="00CB65CC" w:rsidP="00CB65CC">
          <w:pPr>
            <w:ind w:left="-108"/>
            <w:rPr>
              <w:rFonts w:ascii="Clara Sans" w:hAnsi="Clara Sans"/>
              <w:sz w:val="16"/>
              <w:szCs w:val="16"/>
            </w:rPr>
          </w:pPr>
          <w:r w:rsidRPr="00C31A4D">
            <w:rPr>
              <w:rFonts w:ascii="Clara Sans" w:hAnsi="Clara Sans"/>
              <w:sz w:val="16"/>
              <w:szCs w:val="16"/>
            </w:rPr>
            <w:t xml:space="preserve">Jihočeská univerzita v Českých Budějovicích, Zdravotně sociální fakulta </w:t>
          </w:r>
        </w:p>
        <w:p w14:paraId="674E02F4" w14:textId="77777777" w:rsidR="00CB65CC" w:rsidRPr="003A2375" w:rsidRDefault="00CB65CC" w:rsidP="00CB65CC">
          <w:pPr>
            <w:pStyle w:val="Zpat"/>
            <w:tabs>
              <w:tab w:val="clear" w:pos="4536"/>
              <w:tab w:val="clear" w:pos="9072"/>
              <w:tab w:val="left" w:pos="0"/>
              <w:tab w:val="center" w:pos="3261"/>
              <w:tab w:val="center" w:pos="6379"/>
              <w:tab w:val="right" w:pos="9214"/>
            </w:tabs>
            <w:ind w:left="-108" w:right="-567"/>
            <w:rPr>
              <w:rFonts w:ascii="Clara Sans" w:hAnsi="Clara Sans"/>
              <w:sz w:val="16"/>
              <w:szCs w:val="16"/>
            </w:rPr>
          </w:pPr>
          <w:r w:rsidRPr="00C31A4D">
            <w:rPr>
              <w:rFonts w:ascii="Clara Sans" w:hAnsi="Clara Sans"/>
              <w:sz w:val="16"/>
              <w:szCs w:val="16"/>
            </w:rPr>
            <w:t>J. Boreckého 27, 370 11 České Budějovice, Česká republika</w:t>
          </w:r>
        </w:p>
        <w:p w14:paraId="36D4290D" w14:textId="77777777" w:rsidR="00CB65CC" w:rsidRPr="003A2375" w:rsidRDefault="00CB65CC" w:rsidP="00CB65CC">
          <w:pPr>
            <w:pStyle w:val="Zpat"/>
            <w:tabs>
              <w:tab w:val="clear" w:pos="4536"/>
              <w:tab w:val="clear" w:pos="9072"/>
              <w:tab w:val="left" w:pos="0"/>
              <w:tab w:val="center" w:pos="3261"/>
              <w:tab w:val="center" w:pos="6379"/>
              <w:tab w:val="right" w:pos="9214"/>
            </w:tabs>
            <w:ind w:left="-108" w:right="-567"/>
            <w:rPr>
              <w:rFonts w:ascii="Clara Sans" w:hAnsi="Clara Sans"/>
              <w:sz w:val="16"/>
              <w:szCs w:val="16"/>
            </w:rPr>
          </w:pPr>
        </w:p>
      </w:tc>
      <w:tc>
        <w:tcPr>
          <w:tcW w:w="2976" w:type="dxa"/>
        </w:tcPr>
        <w:p w14:paraId="0437AC78" w14:textId="77777777" w:rsidR="00CB65CC" w:rsidRPr="003A2375" w:rsidRDefault="00CB65CC" w:rsidP="00CB65CC">
          <w:pPr>
            <w:autoSpaceDE w:val="0"/>
            <w:autoSpaceDN w:val="0"/>
            <w:adjustRightInd w:val="0"/>
            <w:ind w:left="-108"/>
            <w:rPr>
              <w:rFonts w:ascii="Clara Sans" w:hAnsi="Clara Sans" w:cs="ClaraSans"/>
              <w:sz w:val="16"/>
              <w:szCs w:val="16"/>
            </w:rPr>
          </w:pPr>
        </w:p>
      </w:tc>
      <w:tc>
        <w:tcPr>
          <w:tcW w:w="2042" w:type="dxa"/>
        </w:tcPr>
        <w:p w14:paraId="66E03BC7" w14:textId="77777777" w:rsidR="00CB65CC" w:rsidRPr="003A2375" w:rsidRDefault="00CB65CC" w:rsidP="00CB65CC">
          <w:pPr>
            <w:autoSpaceDE w:val="0"/>
            <w:autoSpaceDN w:val="0"/>
            <w:adjustRightInd w:val="0"/>
            <w:ind w:left="-108" w:right="-108"/>
            <w:jc w:val="right"/>
            <w:rPr>
              <w:rFonts w:ascii="Clara Sans" w:hAnsi="Clara Sans" w:cs="ClaraSans"/>
              <w:sz w:val="16"/>
              <w:szCs w:val="16"/>
            </w:rPr>
          </w:pPr>
        </w:p>
        <w:p w14:paraId="4362265F" w14:textId="77777777" w:rsidR="00CB65CC" w:rsidRPr="003A2375" w:rsidRDefault="00CB65CC" w:rsidP="00CB65CC">
          <w:pPr>
            <w:autoSpaceDE w:val="0"/>
            <w:autoSpaceDN w:val="0"/>
            <w:adjustRightInd w:val="0"/>
            <w:ind w:left="-108" w:right="-108"/>
            <w:jc w:val="right"/>
            <w:rPr>
              <w:rFonts w:ascii="Clara Sans" w:hAnsi="Clara Sans" w:cs="ClaraSans"/>
              <w:sz w:val="16"/>
              <w:szCs w:val="16"/>
            </w:rPr>
          </w:pPr>
          <w:r w:rsidRPr="003A2375">
            <w:rPr>
              <w:rFonts w:ascii="Clara Sans" w:hAnsi="Clara Sans" w:cs="ClaraSans"/>
              <w:sz w:val="16"/>
              <w:szCs w:val="16"/>
            </w:rPr>
            <w:t>www.zsf.jcu.cz</w:t>
          </w:r>
        </w:p>
        <w:p w14:paraId="2766E5A0" w14:textId="77777777" w:rsidR="00CB65CC" w:rsidRPr="003A2375" w:rsidRDefault="00CB65CC" w:rsidP="00CB65CC">
          <w:pPr>
            <w:pStyle w:val="Zpat"/>
            <w:tabs>
              <w:tab w:val="clear" w:pos="4536"/>
              <w:tab w:val="clear" w:pos="9072"/>
              <w:tab w:val="center" w:pos="6379"/>
              <w:tab w:val="right" w:pos="9214"/>
            </w:tabs>
            <w:ind w:left="-108" w:right="-108"/>
            <w:jc w:val="right"/>
            <w:rPr>
              <w:rFonts w:ascii="Clara Sans" w:hAnsi="Clara Sans"/>
            </w:rPr>
          </w:pPr>
          <w:r w:rsidRPr="003A2375">
            <w:rPr>
              <w:rFonts w:ascii="Clara Sans" w:hAnsi="Clara Sans" w:cs="ClaraSans"/>
              <w:sz w:val="16"/>
              <w:szCs w:val="16"/>
            </w:rPr>
            <w:t>www.jcu.cz</w:t>
          </w:r>
        </w:p>
      </w:tc>
    </w:tr>
  </w:tbl>
  <w:p w14:paraId="300751AE" w14:textId="77777777" w:rsidR="00741A4F" w:rsidRDefault="00741A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FF066" w14:textId="77777777" w:rsidR="00F53EAC" w:rsidRDefault="00F53EAC" w:rsidP="001753C6">
      <w:r>
        <w:separator/>
      </w:r>
    </w:p>
  </w:footnote>
  <w:footnote w:type="continuationSeparator" w:id="0">
    <w:p w14:paraId="09244F36" w14:textId="77777777" w:rsidR="00F53EAC" w:rsidRDefault="00F53EAC" w:rsidP="00175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58" w:type="dxa"/>
      <w:tblInd w:w="-459" w:type="dxa"/>
      <w:tblLayout w:type="fixed"/>
      <w:tblLook w:val="04A0" w:firstRow="1" w:lastRow="0" w:firstColumn="1" w:lastColumn="0" w:noHBand="0" w:noVBand="1"/>
    </w:tblPr>
    <w:tblGrid>
      <w:gridCol w:w="6853"/>
      <w:gridCol w:w="3205"/>
    </w:tblGrid>
    <w:tr w:rsidR="00741A4F" w:rsidRPr="00553571" w14:paraId="7DFE6B03" w14:textId="77777777" w:rsidTr="008B624F">
      <w:trPr>
        <w:trHeight w:val="220"/>
      </w:trPr>
      <w:tc>
        <w:tcPr>
          <w:tcW w:w="6853" w:type="dxa"/>
        </w:tcPr>
        <w:p w14:paraId="00C9C4AC" w14:textId="77777777" w:rsidR="00741A4F" w:rsidRDefault="00C31A4D" w:rsidP="00377BD2">
          <w:pPr>
            <w:pStyle w:val="Zhlav"/>
            <w:tabs>
              <w:tab w:val="clear" w:pos="9072"/>
              <w:tab w:val="right" w:pos="9639"/>
            </w:tabs>
            <w:ind w:left="-108" w:right="176"/>
          </w:pPr>
          <w:r>
            <w:rPr>
              <w:noProof/>
            </w:rPr>
            <w:drawing>
              <wp:inline distT="0" distB="0" distL="0" distR="0" wp14:anchorId="4545E5BC" wp14:editId="258B37AA">
                <wp:extent cx="3677920" cy="566420"/>
                <wp:effectExtent l="0" t="0" r="0" b="0"/>
                <wp:docPr id="2" name="obrázek 3" descr="I:\VizualniIdentita_JCU-ZSF\ZSF_sciencis\ZSF_JU_RGB_POSITIVE new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:\VizualniIdentita_JCU-ZSF\ZSF_sciencis\ZSF_JU_RGB_POSITIVE new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792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5" w:type="dxa"/>
        </w:tcPr>
        <w:p w14:paraId="578AAC3C" w14:textId="77777777" w:rsidR="00741A4F" w:rsidRPr="00690146" w:rsidRDefault="00741A4F" w:rsidP="00377BD2">
          <w:pPr>
            <w:ind w:left="-74" w:right="-108"/>
            <w:rPr>
              <w:rFonts w:ascii="Clara Sans" w:hAnsi="Clara Sans"/>
              <w:color w:val="009FDA"/>
            </w:rPr>
          </w:pPr>
        </w:p>
      </w:tc>
    </w:tr>
    <w:tr w:rsidR="00741A4F" w:rsidRPr="00553571" w14:paraId="03696909" w14:textId="77777777" w:rsidTr="008B624F">
      <w:trPr>
        <w:trHeight w:val="309"/>
      </w:trPr>
      <w:tc>
        <w:tcPr>
          <w:tcW w:w="10058" w:type="dxa"/>
          <w:gridSpan w:val="2"/>
        </w:tcPr>
        <w:p w14:paraId="245C4901" w14:textId="77777777" w:rsidR="00741A4F" w:rsidRPr="00337F23" w:rsidRDefault="00741A4F" w:rsidP="00377BD2">
          <w:pPr>
            <w:pStyle w:val="Zhlav"/>
            <w:tabs>
              <w:tab w:val="clear" w:pos="4536"/>
              <w:tab w:val="clear" w:pos="9072"/>
              <w:tab w:val="right" w:pos="9639"/>
            </w:tabs>
            <w:spacing w:before="20"/>
            <w:ind w:left="-74" w:right="-108"/>
            <w:rPr>
              <w:rFonts w:ascii="Calibri" w:hAnsi="Calibri" w:cs="Arial"/>
              <w:sz w:val="18"/>
              <w:szCs w:val="18"/>
            </w:rPr>
          </w:pPr>
        </w:p>
      </w:tc>
    </w:tr>
  </w:tbl>
  <w:p w14:paraId="7DEF1E2F" w14:textId="77777777" w:rsidR="00741A4F" w:rsidRDefault="00741A4F" w:rsidP="008B624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B3189D"/>
    <w:multiLevelType w:val="hybridMultilevel"/>
    <w:tmpl w:val="D4CC3C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05680C"/>
    <w:multiLevelType w:val="hybridMultilevel"/>
    <w:tmpl w:val="A8A8A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1EA"/>
    <w:rsid w:val="00010767"/>
    <w:rsid w:val="0002716A"/>
    <w:rsid w:val="000371A4"/>
    <w:rsid w:val="0004181F"/>
    <w:rsid w:val="0004580B"/>
    <w:rsid w:val="000462AD"/>
    <w:rsid w:val="00046FD4"/>
    <w:rsid w:val="00051609"/>
    <w:rsid w:val="00051E5A"/>
    <w:rsid w:val="00053B39"/>
    <w:rsid w:val="000540A0"/>
    <w:rsid w:val="0005696A"/>
    <w:rsid w:val="000606E6"/>
    <w:rsid w:val="00060D45"/>
    <w:rsid w:val="00063DA2"/>
    <w:rsid w:val="000648A5"/>
    <w:rsid w:val="00064AF1"/>
    <w:rsid w:val="0006557F"/>
    <w:rsid w:val="00065A25"/>
    <w:rsid w:val="00071E0F"/>
    <w:rsid w:val="00081D3B"/>
    <w:rsid w:val="00083E84"/>
    <w:rsid w:val="00086232"/>
    <w:rsid w:val="0008728E"/>
    <w:rsid w:val="00090803"/>
    <w:rsid w:val="00091D15"/>
    <w:rsid w:val="00096912"/>
    <w:rsid w:val="000A2B6A"/>
    <w:rsid w:val="000A6CD8"/>
    <w:rsid w:val="000C065B"/>
    <w:rsid w:val="000D285C"/>
    <w:rsid w:val="000D3177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773F"/>
    <w:rsid w:val="000F2A9E"/>
    <w:rsid w:val="000F30E8"/>
    <w:rsid w:val="000F4B16"/>
    <w:rsid w:val="000F6680"/>
    <w:rsid w:val="0010211C"/>
    <w:rsid w:val="00105F68"/>
    <w:rsid w:val="001075ED"/>
    <w:rsid w:val="0011210E"/>
    <w:rsid w:val="00112A7D"/>
    <w:rsid w:val="00113295"/>
    <w:rsid w:val="00115225"/>
    <w:rsid w:val="00116118"/>
    <w:rsid w:val="001235BD"/>
    <w:rsid w:val="00123830"/>
    <w:rsid w:val="00132E38"/>
    <w:rsid w:val="00134583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69E3"/>
    <w:rsid w:val="00167414"/>
    <w:rsid w:val="001676AA"/>
    <w:rsid w:val="001708E2"/>
    <w:rsid w:val="001753C6"/>
    <w:rsid w:val="00175A16"/>
    <w:rsid w:val="00176D34"/>
    <w:rsid w:val="001778E1"/>
    <w:rsid w:val="00181D0A"/>
    <w:rsid w:val="001840AA"/>
    <w:rsid w:val="00185C07"/>
    <w:rsid w:val="001A2E21"/>
    <w:rsid w:val="001A2F7F"/>
    <w:rsid w:val="001A48D9"/>
    <w:rsid w:val="001A5CA0"/>
    <w:rsid w:val="001A646C"/>
    <w:rsid w:val="001B0928"/>
    <w:rsid w:val="001B318A"/>
    <w:rsid w:val="001B7A19"/>
    <w:rsid w:val="001C2361"/>
    <w:rsid w:val="001C686F"/>
    <w:rsid w:val="001C7BAF"/>
    <w:rsid w:val="001D222C"/>
    <w:rsid w:val="001E335B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5708"/>
    <w:rsid w:val="0020666F"/>
    <w:rsid w:val="00210AD0"/>
    <w:rsid w:val="002116AA"/>
    <w:rsid w:val="00214FE7"/>
    <w:rsid w:val="002156C0"/>
    <w:rsid w:val="00215B34"/>
    <w:rsid w:val="0021647E"/>
    <w:rsid w:val="00223DBD"/>
    <w:rsid w:val="00226A96"/>
    <w:rsid w:val="0023178C"/>
    <w:rsid w:val="00233724"/>
    <w:rsid w:val="00235D75"/>
    <w:rsid w:val="00245AC1"/>
    <w:rsid w:val="002549FE"/>
    <w:rsid w:val="002576AF"/>
    <w:rsid w:val="00260646"/>
    <w:rsid w:val="00267BE1"/>
    <w:rsid w:val="00272153"/>
    <w:rsid w:val="00275E5E"/>
    <w:rsid w:val="00275F85"/>
    <w:rsid w:val="002762CE"/>
    <w:rsid w:val="00287B2B"/>
    <w:rsid w:val="002900E2"/>
    <w:rsid w:val="002917AB"/>
    <w:rsid w:val="002953F0"/>
    <w:rsid w:val="002A31E3"/>
    <w:rsid w:val="002B0501"/>
    <w:rsid w:val="002C12D0"/>
    <w:rsid w:val="002C2030"/>
    <w:rsid w:val="002C4E0B"/>
    <w:rsid w:val="002C6FBF"/>
    <w:rsid w:val="002D0109"/>
    <w:rsid w:val="002D074E"/>
    <w:rsid w:val="002D7F07"/>
    <w:rsid w:val="002E552F"/>
    <w:rsid w:val="002E577E"/>
    <w:rsid w:val="002F00A0"/>
    <w:rsid w:val="002F07AF"/>
    <w:rsid w:val="002F12F3"/>
    <w:rsid w:val="002F4D9B"/>
    <w:rsid w:val="00306121"/>
    <w:rsid w:val="00312D3B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37F23"/>
    <w:rsid w:val="0034123C"/>
    <w:rsid w:val="00341384"/>
    <w:rsid w:val="00352C14"/>
    <w:rsid w:val="0035566B"/>
    <w:rsid w:val="00361DA7"/>
    <w:rsid w:val="00367112"/>
    <w:rsid w:val="00376BAD"/>
    <w:rsid w:val="00377BD2"/>
    <w:rsid w:val="003800E5"/>
    <w:rsid w:val="00380B4B"/>
    <w:rsid w:val="003822CC"/>
    <w:rsid w:val="00384E82"/>
    <w:rsid w:val="003875BD"/>
    <w:rsid w:val="003926ED"/>
    <w:rsid w:val="0039538A"/>
    <w:rsid w:val="00397F38"/>
    <w:rsid w:val="003A0433"/>
    <w:rsid w:val="003A1897"/>
    <w:rsid w:val="003A2375"/>
    <w:rsid w:val="003A541D"/>
    <w:rsid w:val="003A5636"/>
    <w:rsid w:val="003B2FFB"/>
    <w:rsid w:val="003B7F10"/>
    <w:rsid w:val="003C483D"/>
    <w:rsid w:val="003C72FB"/>
    <w:rsid w:val="003D17B7"/>
    <w:rsid w:val="003D38BD"/>
    <w:rsid w:val="003D48DB"/>
    <w:rsid w:val="003E0FE8"/>
    <w:rsid w:val="003E2997"/>
    <w:rsid w:val="003E79C4"/>
    <w:rsid w:val="003F7734"/>
    <w:rsid w:val="0040134A"/>
    <w:rsid w:val="00410582"/>
    <w:rsid w:val="0041207B"/>
    <w:rsid w:val="00413EE3"/>
    <w:rsid w:val="004157E9"/>
    <w:rsid w:val="00423281"/>
    <w:rsid w:val="00423526"/>
    <w:rsid w:val="00424A26"/>
    <w:rsid w:val="004310D9"/>
    <w:rsid w:val="00431AA6"/>
    <w:rsid w:val="00432D2B"/>
    <w:rsid w:val="004372E4"/>
    <w:rsid w:val="004377F5"/>
    <w:rsid w:val="00437BB7"/>
    <w:rsid w:val="004422A7"/>
    <w:rsid w:val="00445123"/>
    <w:rsid w:val="004470C6"/>
    <w:rsid w:val="00450AFD"/>
    <w:rsid w:val="00453CDD"/>
    <w:rsid w:val="004563A1"/>
    <w:rsid w:val="0046320B"/>
    <w:rsid w:val="0046422E"/>
    <w:rsid w:val="00464917"/>
    <w:rsid w:val="00472FC7"/>
    <w:rsid w:val="00473FE2"/>
    <w:rsid w:val="00475DB3"/>
    <w:rsid w:val="00476282"/>
    <w:rsid w:val="00482B67"/>
    <w:rsid w:val="004836E4"/>
    <w:rsid w:val="00483F2A"/>
    <w:rsid w:val="00491A7D"/>
    <w:rsid w:val="00494991"/>
    <w:rsid w:val="004962AF"/>
    <w:rsid w:val="00496697"/>
    <w:rsid w:val="004A1A6F"/>
    <w:rsid w:val="004B026C"/>
    <w:rsid w:val="004B3B5C"/>
    <w:rsid w:val="004B3D97"/>
    <w:rsid w:val="004B7B31"/>
    <w:rsid w:val="004C0BC2"/>
    <w:rsid w:val="004C65B1"/>
    <w:rsid w:val="004D0AB1"/>
    <w:rsid w:val="004D5027"/>
    <w:rsid w:val="004E0E7A"/>
    <w:rsid w:val="004E20EB"/>
    <w:rsid w:val="004E3A32"/>
    <w:rsid w:val="004E4ACD"/>
    <w:rsid w:val="004E503C"/>
    <w:rsid w:val="004E54E7"/>
    <w:rsid w:val="004E58F9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22861"/>
    <w:rsid w:val="005350BA"/>
    <w:rsid w:val="00536A28"/>
    <w:rsid w:val="00541839"/>
    <w:rsid w:val="00541EB1"/>
    <w:rsid w:val="005427F9"/>
    <w:rsid w:val="00542F3B"/>
    <w:rsid w:val="005465AF"/>
    <w:rsid w:val="00553571"/>
    <w:rsid w:val="00554B63"/>
    <w:rsid w:val="00555C6E"/>
    <w:rsid w:val="00564267"/>
    <w:rsid w:val="0056514A"/>
    <w:rsid w:val="0057090F"/>
    <w:rsid w:val="005738AF"/>
    <w:rsid w:val="00573F4A"/>
    <w:rsid w:val="005750EE"/>
    <w:rsid w:val="005761DD"/>
    <w:rsid w:val="00576FFB"/>
    <w:rsid w:val="00580506"/>
    <w:rsid w:val="00582B76"/>
    <w:rsid w:val="005902B3"/>
    <w:rsid w:val="005915EF"/>
    <w:rsid w:val="005A2703"/>
    <w:rsid w:val="005A2FD3"/>
    <w:rsid w:val="005A7019"/>
    <w:rsid w:val="005B56FF"/>
    <w:rsid w:val="005C09F7"/>
    <w:rsid w:val="005C4B01"/>
    <w:rsid w:val="005C5613"/>
    <w:rsid w:val="005D178D"/>
    <w:rsid w:val="005D3EF3"/>
    <w:rsid w:val="005D4200"/>
    <w:rsid w:val="005D553A"/>
    <w:rsid w:val="005F0351"/>
    <w:rsid w:val="005F16BE"/>
    <w:rsid w:val="005F18BE"/>
    <w:rsid w:val="005F3999"/>
    <w:rsid w:val="005F3E9F"/>
    <w:rsid w:val="005F54D4"/>
    <w:rsid w:val="005F64D1"/>
    <w:rsid w:val="00602078"/>
    <w:rsid w:val="00604574"/>
    <w:rsid w:val="006108B3"/>
    <w:rsid w:val="0061339B"/>
    <w:rsid w:val="00616801"/>
    <w:rsid w:val="00623F64"/>
    <w:rsid w:val="00624417"/>
    <w:rsid w:val="0062577C"/>
    <w:rsid w:val="00630547"/>
    <w:rsid w:val="00630725"/>
    <w:rsid w:val="0063340A"/>
    <w:rsid w:val="00634F3D"/>
    <w:rsid w:val="00636428"/>
    <w:rsid w:val="00643CFA"/>
    <w:rsid w:val="00645E17"/>
    <w:rsid w:val="00654EC6"/>
    <w:rsid w:val="00670551"/>
    <w:rsid w:val="00671107"/>
    <w:rsid w:val="00671F54"/>
    <w:rsid w:val="00673020"/>
    <w:rsid w:val="006732C3"/>
    <w:rsid w:val="00676705"/>
    <w:rsid w:val="006779E6"/>
    <w:rsid w:val="00684788"/>
    <w:rsid w:val="0068504A"/>
    <w:rsid w:val="00685D66"/>
    <w:rsid w:val="00690146"/>
    <w:rsid w:val="006915F0"/>
    <w:rsid w:val="00694258"/>
    <w:rsid w:val="00697BEE"/>
    <w:rsid w:val="006A44E0"/>
    <w:rsid w:val="006A62C3"/>
    <w:rsid w:val="006A79A2"/>
    <w:rsid w:val="006B1408"/>
    <w:rsid w:val="006B478A"/>
    <w:rsid w:val="006D0F58"/>
    <w:rsid w:val="006E10A1"/>
    <w:rsid w:val="006E2E78"/>
    <w:rsid w:val="006E3257"/>
    <w:rsid w:val="006E4A96"/>
    <w:rsid w:val="006E6E41"/>
    <w:rsid w:val="006F0714"/>
    <w:rsid w:val="006F0DC6"/>
    <w:rsid w:val="006F4985"/>
    <w:rsid w:val="006F65F9"/>
    <w:rsid w:val="006F7F81"/>
    <w:rsid w:val="007052AF"/>
    <w:rsid w:val="00707760"/>
    <w:rsid w:val="00713A91"/>
    <w:rsid w:val="0071405B"/>
    <w:rsid w:val="007156DC"/>
    <w:rsid w:val="00715818"/>
    <w:rsid w:val="00720E22"/>
    <w:rsid w:val="0072262C"/>
    <w:rsid w:val="0072281F"/>
    <w:rsid w:val="00727678"/>
    <w:rsid w:val="00731978"/>
    <w:rsid w:val="00736FF0"/>
    <w:rsid w:val="007378D6"/>
    <w:rsid w:val="00741A4F"/>
    <w:rsid w:val="00742EF2"/>
    <w:rsid w:val="00756A0B"/>
    <w:rsid w:val="00766CA0"/>
    <w:rsid w:val="0077412B"/>
    <w:rsid w:val="00775B15"/>
    <w:rsid w:val="0077664C"/>
    <w:rsid w:val="00777F51"/>
    <w:rsid w:val="00780586"/>
    <w:rsid w:val="00782CC9"/>
    <w:rsid w:val="007830E7"/>
    <w:rsid w:val="00783D49"/>
    <w:rsid w:val="007864A0"/>
    <w:rsid w:val="00790921"/>
    <w:rsid w:val="007953C9"/>
    <w:rsid w:val="007A250D"/>
    <w:rsid w:val="007A3061"/>
    <w:rsid w:val="007A4CFB"/>
    <w:rsid w:val="007A734D"/>
    <w:rsid w:val="007B04F3"/>
    <w:rsid w:val="007B45B3"/>
    <w:rsid w:val="007B7BDE"/>
    <w:rsid w:val="007C20D2"/>
    <w:rsid w:val="007C4D09"/>
    <w:rsid w:val="007C628A"/>
    <w:rsid w:val="007D38CD"/>
    <w:rsid w:val="007D5369"/>
    <w:rsid w:val="007D5493"/>
    <w:rsid w:val="007E0103"/>
    <w:rsid w:val="007E0CB1"/>
    <w:rsid w:val="007E196C"/>
    <w:rsid w:val="007E2630"/>
    <w:rsid w:val="007E7E4A"/>
    <w:rsid w:val="007F15F0"/>
    <w:rsid w:val="007F41E5"/>
    <w:rsid w:val="00800247"/>
    <w:rsid w:val="0080144F"/>
    <w:rsid w:val="00801688"/>
    <w:rsid w:val="00810923"/>
    <w:rsid w:val="00816A62"/>
    <w:rsid w:val="0081789C"/>
    <w:rsid w:val="00822FE7"/>
    <w:rsid w:val="00832E9C"/>
    <w:rsid w:val="0083459A"/>
    <w:rsid w:val="008348C0"/>
    <w:rsid w:val="008421A5"/>
    <w:rsid w:val="008422D3"/>
    <w:rsid w:val="00846264"/>
    <w:rsid w:val="0084746A"/>
    <w:rsid w:val="00847727"/>
    <w:rsid w:val="00847AB0"/>
    <w:rsid w:val="00851A61"/>
    <w:rsid w:val="00852C8F"/>
    <w:rsid w:val="0085683F"/>
    <w:rsid w:val="0085725A"/>
    <w:rsid w:val="008579A8"/>
    <w:rsid w:val="008604EE"/>
    <w:rsid w:val="008607B1"/>
    <w:rsid w:val="008644C0"/>
    <w:rsid w:val="00865044"/>
    <w:rsid w:val="0086780B"/>
    <w:rsid w:val="008733F7"/>
    <w:rsid w:val="00884040"/>
    <w:rsid w:val="00887942"/>
    <w:rsid w:val="00887984"/>
    <w:rsid w:val="00891A63"/>
    <w:rsid w:val="00896D2A"/>
    <w:rsid w:val="008A05F6"/>
    <w:rsid w:val="008A5A23"/>
    <w:rsid w:val="008B1BB0"/>
    <w:rsid w:val="008B3075"/>
    <w:rsid w:val="008B624F"/>
    <w:rsid w:val="008C137B"/>
    <w:rsid w:val="008C67C9"/>
    <w:rsid w:val="008D0EC0"/>
    <w:rsid w:val="008D698E"/>
    <w:rsid w:val="008E056F"/>
    <w:rsid w:val="008E13B5"/>
    <w:rsid w:val="008E7BC7"/>
    <w:rsid w:val="008F3193"/>
    <w:rsid w:val="00903260"/>
    <w:rsid w:val="00904719"/>
    <w:rsid w:val="00905742"/>
    <w:rsid w:val="00905A5E"/>
    <w:rsid w:val="009122FE"/>
    <w:rsid w:val="00914B9E"/>
    <w:rsid w:val="00915D34"/>
    <w:rsid w:val="0092317D"/>
    <w:rsid w:val="00925FA7"/>
    <w:rsid w:val="00932497"/>
    <w:rsid w:val="00935DBA"/>
    <w:rsid w:val="009443DE"/>
    <w:rsid w:val="009472D4"/>
    <w:rsid w:val="009523EB"/>
    <w:rsid w:val="00952975"/>
    <w:rsid w:val="00956891"/>
    <w:rsid w:val="00957543"/>
    <w:rsid w:val="009621B5"/>
    <w:rsid w:val="00962498"/>
    <w:rsid w:val="00963C6B"/>
    <w:rsid w:val="009709C0"/>
    <w:rsid w:val="0097236F"/>
    <w:rsid w:val="0097431D"/>
    <w:rsid w:val="009743D3"/>
    <w:rsid w:val="0097717E"/>
    <w:rsid w:val="00980ABA"/>
    <w:rsid w:val="00983C63"/>
    <w:rsid w:val="0098401D"/>
    <w:rsid w:val="0098582E"/>
    <w:rsid w:val="00986569"/>
    <w:rsid w:val="00995618"/>
    <w:rsid w:val="009957EA"/>
    <w:rsid w:val="009A00A4"/>
    <w:rsid w:val="009A2596"/>
    <w:rsid w:val="009A6A6D"/>
    <w:rsid w:val="009B3168"/>
    <w:rsid w:val="009B7CF0"/>
    <w:rsid w:val="009C2FEC"/>
    <w:rsid w:val="009C6A05"/>
    <w:rsid w:val="009D105B"/>
    <w:rsid w:val="009D69A0"/>
    <w:rsid w:val="009E4017"/>
    <w:rsid w:val="009E44D1"/>
    <w:rsid w:val="009E4E9E"/>
    <w:rsid w:val="009E5C85"/>
    <w:rsid w:val="009F02B8"/>
    <w:rsid w:val="009F1755"/>
    <w:rsid w:val="009F1845"/>
    <w:rsid w:val="009F1C1E"/>
    <w:rsid w:val="009F23E6"/>
    <w:rsid w:val="009F4CA7"/>
    <w:rsid w:val="009F54C1"/>
    <w:rsid w:val="009F7090"/>
    <w:rsid w:val="00A01413"/>
    <w:rsid w:val="00A01610"/>
    <w:rsid w:val="00A10662"/>
    <w:rsid w:val="00A147CF"/>
    <w:rsid w:val="00A16699"/>
    <w:rsid w:val="00A20802"/>
    <w:rsid w:val="00A2121D"/>
    <w:rsid w:val="00A21D62"/>
    <w:rsid w:val="00A41672"/>
    <w:rsid w:val="00A57BBF"/>
    <w:rsid w:val="00A65400"/>
    <w:rsid w:val="00A72489"/>
    <w:rsid w:val="00A74083"/>
    <w:rsid w:val="00A805E3"/>
    <w:rsid w:val="00A820AE"/>
    <w:rsid w:val="00A83A39"/>
    <w:rsid w:val="00A85A32"/>
    <w:rsid w:val="00A92236"/>
    <w:rsid w:val="00A93713"/>
    <w:rsid w:val="00A93E15"/>
    <w:rsid w:val="00A9404B"/>
    <w:rsid w:val="00A973F6"/>
    <w:rsid w:val="00AA3B61"/>
    <w:rsid w:val="00AA5387"/>
    <w:rsid w:val="00AB09FF"/>
    <w:rsid w:val="00AB690C"/>
    <w:rsid w:val="00AD6869"/>
    <w:rsid w:val="00AD791A"/>
    <w:rsid w:val="00AE175D"/>
    <w:rsid w:val="00AE3BB2"/>
    <w:rsid w:val="00AE60C0"/>
    <w:rsid w:val="00AF309F"/>
    <w:rsid w:val="00B01D82"/>
    <w:rsid w:val="00B02F83"/>
    <w:rsid w:val="00B041E2"/>
    <w:rsid w:val="00B0506D"/>
    <w:rsid w:val="00B053B6"/>
    <w:rsid w:val="00B058A7"/>
    <w:rsid w:val="00B07C16"/>
    <w:rsid w:val="00B15B71"/>
    <w:rsid w:val="00B17F0F"/>
    <w:rsid w:val="00B25776"/>
    <w:rsid w:val="00B26EEA"/>
    <w:rsid w:val="00B340F0"/>
    <w:rsid w:val="00B349F3"/>
    <w:rsid w:val="00B36125"/>
    <w:rsid w:val="00B4105F"/>
    <w:rsid w:val="00B43C04"/>
    <w:rsid w:val="00B44227"/>
    <w:rsid w:val="00B45208"/>
    <w:rsid w:val="00B46731"/>
    <w:rsid w:val="00B46A0C"/>
    <w:rsid w:val="00B565CA"/>
    <w:rsid w:val="00B61592"/>
    <w:rsid w:val="00B63B8C"/>
    <w:rsid w:val="00B678B9"/>
    <w:rsid w:val="00B67AA5"/>
    <w:rsid w:val="00B71992"/>
    <w:rsid w:val="00B721B7"/>
    <w:rsid w:val="00B770D2"/>
    <w:rsid w:val="00B869F8"/>
    <w:rsid w:val="00B86E9E"/>
    <w:rsid w:val="00B96692"/>
    <w:rsid w:val="00B97526"/>
    <w:rsid w:val="00BA3CD3"/>
    <w:rsid w:val="00BB088C"/>
    <w:rsid w:val="00BC1734"/>
    <w:rsid w:val="00BC51E6"/>
    <w:rsid w:val="00BC7825"/>
    <w:rsid w:val="00BE007A"/>
    <w:rsid w:val="00BE14EE"/>
    <w:rsid w:val="00BE30B9"/>
    <w:rsid w:val="00BF0A72"/>
    <w:rsid w:val="00BF1857"/>
    <w:rsid w:val="00BF202A"/>
    <w:rsid w:val="00BF2131"/>
    <w:rsid w:val="00BF2C91"/>
    <w:rsid w:val="00BF4069"/>
    <w:rsid w:val="00BF7981"/>
    <w:rsid w:val="00C00AF9"/>
    <w:rsid w:val="00C01863"/>
    <w:rsid w:val="00C042AE"/>
    <w:rsid w:val="00C07DCC"/>
    <w:rsid w:val="00C14D19"/>
    <w:rsid w:val="00C163A8"/>
    <w:rsid w:val="00C20867"/>
    <w:rsid w:val="00C20ABE"/>
    <w:rsid w:val="00C236EE"/>
    <w:rsid w:val="00C2452C"/>
    <w:rsid w:val="00C276C9"/>
    <w:rsid w:val="00C31A4D"/>
    <w:rsid w:val="00C32B75"/>
    <w:rsid w:val="00C37236"/>
    <w:rsid w:val="00C37CCD"/>
    <w:rsid w:val="00C404BC"/>
    <w:rsid w:val="00C431EA"/>
    <w:rsid w:val="00C44A23"/>
    <w:rsid w:val="00C45BAE"/>
    <w:rsid w:val="00C469B9"/>
    <w:rsid w:val="00C47F26"/>
    <w:rsid w:val="00C53386"/>
    <w:rsid w:val="00C71DBD"/>
    <w:rsid w:val="00C737E6"/>
    <w:rsid w:val="00C807AA"/>
    <w:rsid w:val="00C81712"/>
    <w:rsid w:val="00C84113"/>
    <w:rsid w:val="00C8570F"/>
    <w:rsid w:val="00C85B3D"/>
    <w:rsid w:val="00C87BD7"/>
    <w:rsid w:val="00C91F2C"/>
    <w:rsid w:val="00CA5A86"/>
    <w:rsid w:val="00CB1CB8"/>
    <w:rsid w:val="00CB3664"/>
    <w:rsid w:val="00CB4FE5"/>
    <w:rsid w:val="00CB65CC"/>
    <w:rsid w:val="00CC23F5"/>
    <w:rsid w:val="00CC71F7"/>
    <w:rsid w:val="00CC75FA"/>
    <w:rsid w:val="00CD2922"/>
    <w:rsid w:val="00CD3E7F"/>
    <w:rsid w:val="00CD4802"/>
    <w:rsid w:val="00CD5245"/>
    <w:rsid w:val="00CE1341"/>
    <w:rsid w:val="00CE1DE3"/>
    <w:rsid w:val="00CE4146"/>
    <w:rsid w:val="00CF18AB"/>
    <w:rsid w:val="00CF4FBE"/>
    <w:rsid w:val="00CF5D9A"/>
    <w:rsid w:val="00D005AA"/>
    <w:rsid w:val="00D02D98"/>
    <w:rsid w:val="00D06C4E"/>
    <w:rsid w:val="00D11614"/>
    <w:rsid w:val="00D12F02"/>
    <w:rsid w:val="00D231A6"/>
    <w:rsid w:val="00D25675"/>
    <w:rsid w:val="00D26E3E"/>
    <w:rsid w:val="00D45380"/>
    <w:rsid w:val="00D46315"/>
    <w:rsid w:val="00D521A8"/>
    <w:rsid w:val="00D5225D"/>
    <w:rsid w:val="00D53D73"/>
    <w:rsid w:val="00D5636B"/>
    <w:rsid w:val="00D578B0"/>
    <w:rsid w:val="00D60E77"/>
    <w:rsid w:val="00D65228"/>
    <w:rsid w:val="00D67A07"/>
    <w:rsid w:val="00D67E6E"/>
    <w:rsid w:val="00D7028E"/>
    <w:rsid w:val="00D73075"/>
    <w:rsid w:val="00D73539"/>
    <w:rsid w:val="00D76B2D"/>
    <w:rsid w:val="00D86BCC"/>
    <w:rsid w:val="00D90396"/>
    <w:rsid w:val="00D90628"/>
    <w:rsid w:val="00D94BDB"/>
    <w:rsid w:val="00D956AA"/>
    <w:rsid w:val="00D96978"/>
    <w:rsid w:val="00DA2703"/>
    <w:rsid w:val="00DA5297"/>
    <w:rsid w:val="00DA531B"/>
    <w:rsid w:val="00DA5F69"/>
    <w:rsid w:val="00DB3C95"/>
    <w:rsid w:val="00DB5195"/>
    <w:rsid w:val="00DC078B"/>
    <w:rsid w:val="00DC1F8A"/>
    <w:rsid w:val="00DC4287"/>
    <w:rsid w:val="00DC7710"/>
    <w:rsid w:val="00DC7AFE"/>
    <w:rsid w:val="00DD1433"/>
    <w:rsid w:val="00DD3879"/>
    <w:rsid w:val="00DE0F3A"/>
    <w:rsid w:val="00DE4DF2"/>
    <w:rsid w:val="00DE5563"/>
    <w:rsid w:val="00DF199A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D28"/>
    <w:rsid w:val="00E57EED"/>
    <w:rsid w:val="00E64F8E"/>
    <w:rsid w:val="00E74176"/>
    <w:rsid w:val="00E760E1"/>
    <w:rsid w:val="00E847F5"/>
    <w:rsid w:val="00E93D29"/>
    <w:rsid w:val="00E96837"/>
    <w:rsid w:val="00E96BB9"/>
    <w:rsid w:val="00EA2F40"/>
    <w:rsid w:val="00EA7823"/>
    <w:rsid w:val="00EA7929"/>
    <w:rsid w:val="00EB0B0B"/>
    <w:rsid w:val="00EB0EF2"/>
    <w:rsid w:val="00EB7113"/>
    <w:rsid w:val="00EC2549"/>
    <w:rsid w:val="00EC365A"/>
    <w:rsid w:val="00EC5FDD"/>
    <w:rsid w:val="00EC6B29"/>
    <w:rsid w:val="00ED3CF4"/>
    <w:rsid w:val="00ED5CEB"/>
    <w:rsid w:val="00ED5ED0"/>
    <w:rsid w:val="00EE1C21"/>
    <w:rsid w:val="00EE73F8"/>
    <w:rsid w:val="00EF4FFF"/>
    <w:rsid w:val="00EF5CA4"/>
    <w:rsid w:val="00EF6C3C"/>
    <w:rsid w:val="00F016C6"/>
    <w:rsid w:val="00F01C96"/>
    <w:rsid w:val="00F05307"/>
    <w:rsid w:val="00F10346"/>
    <w:rsid w:val="00F138BF"/>
    <w:rsid w:val="00F2085F"/>
    <w:rsid w:val="00F24F72"/>
    <w:rsid w:val="00F264E2"/>
    <w:rsid w:val="00F26C7D"/>
    <w:rsid w:val="00F26EB9"/>
    <w:rsid w:val="00F271A6"/>
    <w:rsid w:val="00F30E85"/>
    <w:rsid w:val="00F3182C"/>
    <w:rsid w:val="00F31B05"/>
    <w:rsid w:val="00F3662E"/>
    <w:rsid w:val="00F41D71"/>
    <w:rsid w:val="00F44DE2"/>
    <w:rsid w:val="00F51484"/>
    <w:rsid w:val="00F53EAC"/>
    <w:rsid w:val="00F60B6C"/>
    <w:rsid w:val="00F63B3E"/>
    <w:rsid w:val="00F64C4B"/>
    <w:rsid w:val="00F65BB3"/>
    <w:rsid w:val="00F67C1A"/>
    <w:rsid w:val="00F729A9"/>
    <w:rsid w:val="00F7501A"/>
    <w:rsid w:val="00F75A4A"/>
    <w:rsid w:val="00F81BA8"/>
    <w:rsid w:val="00F8223B"/>
    <w:rsid w:val="00F85A82"/>
    <w:rsid w:val="00F87AA6"/>
    <w:rsid w:val="00FA14D3"/>
    <w:rsid w:val="00FA296C"/>
    <w:rsid w:val="00FA3749"/>
    <w:rsid w:val="00FB0D9E"/>
    <w:rsid w:val="00FB663B"/>
    <w:rsid w:val="00FB7E58"/>
    <w:rsid w:val="00FC3B66"/>
    <w:rsid w:val="00FC5371"/>
    <w:rsid w:val="00FD520F"/>
    <w:rsid w:val="00FD5388"/>
    <w:rsid w:val="00FD5416"/>
    <w:rsid w:val="00FD5F36"/>
    <w:rsid w:val="00FE149A"/>
    <w:rsid w:val="00FE1DCB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E19396"/>
  <w15:chartTrackingRefBased/>
  <w15:docId w15:val="{AC2F197E-4448-470F-942A-A945071BD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basedOn w:val="Standardnpsmoodstavce"/>
    <w:semiHidden/>
    <w:locked/>
    <w:rsid w:val="00E96837"/>
    <w:rPr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915D3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C23F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3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tacnik\AppData\Local\Microsoft\Windows\Temporary%20Internet%20Files\Content.Outlook\BE6RPMRF\hlavickovy%20papir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papir.dotx</Template>
  <TotalTime>11</TotalTime>
  <Pages>1</Pages>
  <Words>167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subject/>
  <dc:creator>ptacnik</dc:creator>
  <cp:keywords/>
  <dc:description/>
  <cp:lastModifiedBy>Freitinger-Skalická Zuzana PhDr. Ph.D.</cp:lastModifiedBy>
  <cp:revision>10</cp:revision>
  <cp:lastPrinted>2025-11-18T10:43:00Z</cp:lastPrinted>
  <dcterms:created xsi:type="dcterms:W3CDTF">2025-08-19T06:27:00Z</dcterms:created>
  <dcterms:modified xsi:type="dcterms:W3CDTF">2025-11-18T10:44:00Z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90dd29bd3bdb5952586e68887089c9302bed88c05c8cbd2befd2a12e6dbffb36</vt:lpwstr>
  </property>
</Properties>
</file>